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1C1D4" w14:textId="77777777" w:rsidR="001A0D59" w:rsidRDefault="005B09F6">
      <w:pPr>
        <w:pStyle w:val="Nagwek2"/>
        <w:tabs>
          <w:tab w:val="left" w:pos="1800"/>
        </w:tabs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ab/>
        <w:t>Załącznik nr 6 do SWZ  –  wzór formularza ofertowego</w:t>
      </w:r>
    </w:p>
    <w:p w14:paraId="5631C1D5" w14:textId="77777777" w:rsidR="001A0D59" w:rsidRDefault="001A0D59"/>
    <w:p w14:paraId="5631C1D6" w14:textId="77777777" w:rsidR="001A0D59" w:rsidRDefault="001A0D59"/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1A0D59" w14:paraId="5631C1D9" w14:textId="77777777">
        <w:tblPrEx>
          <w:tblCellMar>
            <w:top w:w="0" w:type="dxa"/>
            <w:bottom w:w="0" w:type="dxa"/>
          </w:tblCellMar>
        </w:tblPrEx>
        <w:trPr>
          <w:trHeight w:val="81"/>
        </w:trPr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1D7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1D8" w14:textId="77777777" w:rsidR="001A0D59" w:rsidRDefault="005B09F6">
            <w:r>
              <w:rPr>
                <w:b/>
                <w:smallCaps/>
                <w:color w:val="000000"/>
              </w:rPr>
              <w:t>ZAMPUB/</w:t>
            </w:r>
            <w:r>
              <w:rPr>
                <w:b/>
                <w:color w:val="000000"/>
              </w:rPr>
              <w:t>PRZETARG/2022/03</w:t>
            </w:r>
          </w:p>
        </w:tc>
      </w:tr>
    </w:tbl>
    <w:p w14:paraId="5631C1DA" w14:textId="77777777" w:rsidR="001A0D59" w:rsidRDefault="001A0D59"/>
    <w:p w14:paraId="5631C1DB" w14:textId="77777777" w:rsidR="001A0D59" w:rsidRDefault="005B09F6">
      <w:r>
        <w:t>Dane  Wykonawcy (-ów):</w:t>
      </w:r>
    </w:p>
    <w:p w14:paraId="5631C1DC" w14:textId="77777777" w:rsidR="001A0D59" w:rsidRDefault="005B09F6">
      <w:r>
        <w:t>nazwa:</w:t>
      </w:r>
      <w:r>
        <w:tab/>
      </w:r>
      <w:r>
        <w:tab/>
        <w:t>…………………………..</w:t>
      </w:r>
    </w:p>
    <w:p w14:paraId="5631C1DD" w14:textId="77777777" w:rsidR="001A0D59" w:rsidRDefault="005B09F6">
      <w:r>
        <w:t>adres:</w:t>
      </w:r>
      <w:r>
        <w:tab/>
      </w:r>
      <w:r>
        <w:tab/>
        <w:t>…………………………..</w:t>
      </w:r>
    </w:p>
    <w:p w14:paraId="5631C1DE" w14:textId="77777777" w:rsidR="001A0D59" w:rsidRDefault="005B09F6">
      <w:r>
        <w:t>email:</w:t>
      </w:r>
      <w:r>
        <w:tab/>
      </w:r>
      <w:r>
        <w:tab/>
        <w:t>……………………………</w:t>
      </w:r>
    </w:p>
    <w:p w14:paraId="5631C1DF" w14:textId="77777777" w:rsidR="001A0D59" w:rsidRDefault="005B09F6">
      <w:proofErr w:type="spellStart"/>
      <w:r>
        <w:t>ePuap</w:t>
      </w:r>
      <w:proofErr w:type="spellEnd"/>
      <w:r>
        <w:t>:</w:t>
      </w:r>
      <w:r>
        <w:tab/>
      </w:r>
      <w:r>
        <w:tab/>
        <w:t>……………………………</w:t>
      </w:r>
    </w:p>
    <w:p w14:paraId="5631C1E0" w14:textId="77777777" w:rsidR="001A0D59" w:rsidRDefault="001A0D59"/>
    <w:p w14:paraId="5631C1E1" w14:textId="77777777" w:rsidR="001A0D59" w:rsidRDefault="001A0D59">
      <w:pPr>
        <w:rPr>
          <w:smallCaps/>
        </w:rPr>
      </w:pPr>
    </w:p>
    <w:p w14:paraId="5631C1E2" w14:textId="77777777" w:rsidR="001A0D59" w:rsidRDefault="005B09F6">
      <w:pPr>
        <w:jc w:val="both"/>
      </w:pPr>
      <w:r>
        <w:t xml:space="preserve">Działając w </w:t>
      </w:r>
      <w:r>
        <w:t>imieniu wymienionego powyżej wykonawcy(ów) oferuję(</w:t>
      </w:r>
      <w:proofErr w:type="spellStart"/>
      <w:r>
        <w:t>emy</w:t>
      </w:r>
      <w:proofErr w:type="spellEnd"/>
      <w:r>
        <w:t>) realizację na rzecz Zamawiającego zamówienia publicznego na:</w:t>
      </w:r>
    </w:p>
    <w:p w14:paraId="5631C1E3" w14:textId="77777777" w:rsidR="001A0D59" w:rsidRDefault="001A0D59"/>
    <w:tbl>
      <w:tblPr>
        <w:tblW w:w="92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4"/>
      </w:tblGrid>
      <w:tr w:rsidR="001A0D59" w14:paraId="5631C1E7" w14:textId="77777777">
        <w:tblPrEx>
          <w:tblCellMar>
            <w:top w:w="0" w:type="dxa"/>
            <w:bottom w:w="0" w:type="dxa"/>
          </w:tblCellMar>
        </w:tblPrEx>
        <w:trPr>
          <w:trHeight w:val="1456"/>
          <w:jc w:val="center"/>
        </w:trPr>
        <w:tc>
          <w:tcPr>
            <w:tcW w:w="9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1E4" w14:textId="77777777" w:rsidR="001A0D59" w:rsidRDefault="005B09F6">
            <w:pPr>
              <w:spacing w:line="360" w:lineRule="auto"/>
              <w:jc w:val="center"/>
            </w:pPr>
            <w:bookmarkStart w:id="0" w:name="_Hlk63670617"/>
            <w:r>
              <w:rPr>
                <w:b/>
                <w:color w:val="000000"/>
              </w:rPr>
              <w:t xml:space="preserve">Budowę przyłącza kanalizacji kablowej RHDPE </w:t>
            </w:r>
            <w:r>
              <w:rPr>
                <w:b/>
                <w:bCs/>
                <w:color w:val="000000"/>
                <w:kern w:val="3"/>
              </w:rPr>
              <w:t xml:space="preserve">110 +AROT 160 do budynku Laboratorium przy ul. </w:t>
            </w:r>
            <w:proofErr w:type="spellStart"/>
            <w:r>
              <w:rPr>
                <w:b/>
                <w:bCs/>
                <w:color w:val="000000"/>
                <w:kern w:val="3"/>
              </w:rPr>
              <w:t>Jazdów</w:t>
            </w:r>
            <w:proofErr w:type="spellEnd"/>
            <w:r>
              <w:rPr>
                <w:b/>
                <w:bCs/>
                <w:color w:val="000000"/>
                <w:kern w:val="3"/>
              </w:rPr>
              <w:t xml:space="preserve"> 2a zlokalizowanego na terenie</w:t>
            </w:r>
          </w:p>
          <w:p w14:paraId="5631C1E5" w14:textId="77777777" w:rsidR="001A0D59" w:rsidRDefault="005B09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Centrum Sz</w:t>
            </w:r>
            <w:r>
              <w:rPr>
                <w:b/>
                <w:bCs/>
                <w:color w:val="000000"/>
              </w:rPr>
              <w:t>tuki Współczesnej - Zamek Ujazdowski</w:t>
            </w:r>
            <w:bookmarkEnd w:id="0"/>
            <w:r>
              <w:rPr>
                <w:b/>
                <w:bCs/>
                <w:color w:val="000000"/>
              </w:rPr>
              <w:t xml:space="preserve"> </w:t>
            </w:r>
          </w:p>
          <w:p w14:paraId="5631C1E6" w14:textId="77777777" w:rsidR="001A0D59" w:rsidRDefault="005B09F6">
            <w:pPr>
              <w:jc w:val="center"/>
            </w:pPr>
            <w:r>
              <w:rPr>
                <w:b/>
                <w:bCs/>
                <w:color w:val="000000"/>
              </w:rPr>
              <w:t>wraz z budową kabla światłowodowego</w:t>
            </w:r>
          </w:p>
        </w:tc>
      </w:tr>
    </w:tbl>
    <w:p w14:paraId="5631C1E8" w14:textId="77777777" w:rsidR="001A0D59" w:rsidRDefault="001A0D59">
      <w:pPr>
        <w:jc w:val="center"/>
        <w:rPr>
          <w:b/>
          <w:smallCaps/>
        </w:rPr>
      </w:pPr>
    </w:p>
    <w:p w14:paraId="5631C1E9" w14:textId="77777777" w:rsidR="001A0D59" w:rsidRDefault="005B09F6">
      <w:pPr>
        <w:jc w:val="center"/>
        <w:rPr>
          <w:b/>
          <w:smallCaps/>
        </w:rPr>
      </w:pPr>
      <w:r>
        <w:rPr>
          <w:b/>
          <w:smallCaps/>
        </w:rPr>
        <w:t>Oświadczam(y), że:</w:t>
      </w:r>
    </w:p>
    <w:p w14:paraId="5631C1EA" w14:textId="77777777" w:rsidR="001A0D59" w:rsidRDefault="001A0D59"/>
    <w:p w14:paraId="5631C1EB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t>zapoznałem się z treścią SWZ dla niniejszego zamówienia,</w:t>
      </w:r>
    </w:p>
    <w:p w14:paraId="5631C1EC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t xml:space="preserve">akceptuję w pełni i bez zastrzeżeń postanowienia: SWZ oraz wzoru umowy dla niniejszego </w:t>
      </w:r>
      <w:r>
        <w:t>zamówienia, wyjaśnień do SWZ oraz jej zmian,</w:t>
      </w:r>
    </w:p>
    <w:p w14:paraId="5631C1ED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rPr>
          <w:b/>
        </w:rPr>
        <w:t>Kryterium  „cena”:</w:t>
      </w:r>
    </w:p>
    <w:p w14:paraId="5631C1EE" w14:textId="77777777" w:rsidR="001A0D59" w:rsidRDefault="005B09F6">
      <w:pPr>
        <w:spacing w:line="288" w:lineRule="auto"/>
        <w:ind w:left="426"/>
        <w:jc w:val="both"/>
      </w:pPr>
      <w:r>
        <w:t>cena mojej (naszej) oferty za realizację niniejszego zamówienia zgodnie z kosztorysem załączonym do oferty wynosi ..............................................................................</w:t>
      </w:r>
      <w:r>
        <w:t>...................................................... (netto) PLN (słownie: ............................................................................................... złotych) plus należny podatek VAT w wysokości ......................... PLN, co czy</w:t>
      </w:r>
      <w:r>
        <w:t>ni łącznie cenę brutto...........................................PLN (słownie.......................................................................................................................................................................... złotych)</w:t>
      </w:r>
      <w:r>
        <w:t>,</w:t>
      </w:r>
    </w:p>
    <w:p w14:paraId="5631C1EF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t>składam(y) niniejszą ofertę we własnym imieniu / jako wykonawca w ofercie wspólnej,</w:t>
      </w:r>
    </w:p>
    <w:p w14:paraId="5631C1F0" w14:textId="77777777" w:rsidR="001A0D59" w:rsidRDefault="001A0D59">
      <w:pPr>
        <w:spacing w:line="288" w:lineRule="auto"/>
        <w:ind w:left="426"/>
        <w:jc w:val="both"/>
        <w:rPr>
          <w:color w:val="000000"/>
        </w:rPr>
      </w:pPr>
    </w:p>
    <w:p w14:paraId="5631C1F1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Kryterium „okres realizacji zamówienia”</w:t>
      </w:r>
    </w:p>
    <w:p w14:paraId="5631C1F2" w14:textId="77777777" w:rsidR="001A0D59" w:rsidRDefault="005B09F6">
      <w:pPr>
        <w:spacing w:line="288" w:lineRule="auto"/>
        <w:ind w:left="426"/>
        <w:jc w:val="both"/>
      </w:pPr>
      <w:r>
        <w:rPr>
          <w:color w:val="000000"/>
        </w:rPr>
        <w:t xml:space="preserve">- oferuje/my </w:t>
      </w:r>
      <w:r>
        <w:rPr>
          <w:b/>
          <w:bCs/>
          <w:color w:val="000000"/>
        </w:rPr>
        <w:t>35 dni/ 40 dni/ 45 dni/ 50 dni/ 55</w:t>
      </w:r>
      <w:r>
        <w:rPr>
          <w:color w:val="000000"/>
        </w:rPr>
        <w:t xml:space="preserve"> dni na wykonanie przedmiotu zamówienia licząc od dnia podpisania umowy*</w:t>
      </w:r>
    </w:p>
    <w:p w14:paraId="5631C1F3" w14:textId="77777777" w:rsidR="001A0D59" w:rsidRDefault="005B09F6">
      <w:pPr>
        <w:spacing w:line="288" w:lineRule="auto"/>
        <w:ind w:left="426"/>
        <w:jc w:val="both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>*niepotrzebne skreślić</w:t>
      </w:r>
    </w:p>
    <w:p w14:paraId="5631C1F4" w14:textId="77777777" w:rsidR="001A0D59" w:rsidRDefault="001A0D59">
      <w:pPr>
        <w:pStyle w:val="Akapitzlist"/>
        <w:spacing w:after="0"/>
        <w:rPr>
          <w:b/>
          <w:color w:val="FF0000"/>
        </w:rPr>
      </w:pPr>
    </w:p>
    <w:p w14:paraId="5631C1F5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rPr>
          <w:b/>
          <w:color w:val="000000"/>
        </w:rPr>
        <w:t xml:space="preserve">Kryterium „okres gwarancji na wykonaną robotę budowlaną” </w:t>
      </w:r>
    </w:p>
    <w:p w14:paraId="5631C1F6" w14:textId="77777777" w:rsidR="001A0D59" w:rsidRDefault="005B09F6">
      <w:pPr>
        <w:spacing w:line="288" w:lineRule="auto"/>
        <w:ind w:left="426"/>
        <w:jc w:val="both"/>
      </w:pPr>
      <w:r>
        <w:rPr>
          <w:color w:val="000000"/>
        </w:rPr>
        <w:t xml:space="preserve">- oferuje/my </w:t>
      </w:r>
      <w:r>
        <w:rPr>
          <w:b/>
          <w:bCs/>
          <w:color w:val="000000"/>
        </w:rPr>
        <w:t>5lat/ 4 lata/ 3 lata</w:t>
      </w:r>
      <w:r>
        <w:rPr>
          <w:color w:val="000000"/>
        </w:rPr>
        <w:t xml:space="preserve"> gwarancji na przedmiot zamówienia licząc od dnia podpisania ostatecznego i bezwarunkowego protokołu odbioru robót *</w:t>
      </w:r>
    </w:p>
    <w:p w14:paraId="5631C1F7" w14:textId="77777777" w:rsidR="001A0D59" w:rsidRDefault="005B09F6">
      <w:pPr>
        <w:spacing w:line="288" w:lineRule="auto"/>
        <w:ind w:left="426"/>
        <w:jc w:val="both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>*niepotrzebne skreślić</w:t>
      </w:r>
    </w:p>
    <w:p w14:paraId="5631C1F8" w14:textId="77777777" w:rsidR="001A0D59" w:rsidRDefault="001A0D59">
      <w:pPr>
        <w:spacing w:line="288" w:lineRule="auto"/>
        <w:ind w:left="426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5631C1F9" w14:textId="77777777" w:rsidR="001A0D59" w:rsidRDefault="001A0D59">
      <w:pPr>
        <w:spacing w:line="288" w:lineRule="auto"/>
        <w:ind w:left="426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5631C1FA" w14:textId="77777777" w:rsidR="001A0D59" w:rsidRDefault="001A0D59">
      <w:pPr>
        <w:spacing w:line="288" w:lineRule="auto"/>
        <w:ind w:left="426"/>
        <w:jc w:val="both"/>
        <w:rPr>
          <w:b/>
          <w:bCs/>
          <w:i/>
          <w:iCs/>
          <w:color w:val="000000"/>
          <w:sz w:val="20"/>
          <w:szCs w:val="20"/>
        </w:rPr>
      </w:pPr>
    </w:p>
    <w:p w14:paraId="5631C1FB" w14:textId="77777777" w:rsidR="001A0D59" w:rsidRDefault="005B09F6">
      <w:pPr>
        <w:numPr>
          <w:ilvl w:val="1"/>
          <w:numId w:val="1"/>
        </w:numPr>
        <w:spacing w:line="288" w:lineRule="auto"/>
        <w:ind w:left="426" w:hanging="426"/>
        <w:jc w:val="both"/>
      </w:pPr>
      <w:r>
        <w:t>Oświadczam, iż jestem związany ofertą do terminu wskazanego w SWZ.</w:t>
      </w:r>
      <w:r>
        <w:rPr>
          <w:color w:val="0070C0"/>
        </w:rPr>
        <w:t xml:space="preserve"> </w:t>
      </w:r>
    </w:p>
    <w:p w14:paraId="5631C1FC" w14:textId="77777777" w:rsidR="001A0D59" w:rsidRDefault="005B09F6">
      <w:pPr>
        <w:tabs>
          <w:tab w:val="left" w:pos="426"/>
        </w:tabs>
        <w:spacing w:after="120"/>
        <w:ind w:left="426" w:hanging="426"/>
        <w:jc w:val="both"/>
      </w:pPr>
      <w:r>
        <w:lastRenderedPageBreak/>
        <w:t xml:space="preserve">9.   Oświadczam, iż podany w mojej ofercie adres e-mailowy jest właściwy do komunikowania się </w:t>
      </w:r>
      <w:r>
        <w:br/>
      </w:r>
      <w:r>
        <w:t>z Zamawiającym.</w:t>
      </w:r>
    </w:p>
    <w:p w14:paraId="5631C1FD" w14:textId="77777777" w:rsidR="001A0D59" w:rsidRDefault="005B09F6">
      <w:pPr>
        <w:numPr>
          <w:ilvl w:val="1"/>
          <w:numId w:val="2"/>
        </w:numPr>
        <w:tabs>
          <w:tab w:val="left" w:pos="426"/>
        </w:tabs>
        <w:spacing w:after="120"/>
        <w:ind w:left="426" w:hanging="426"/>
        <w:jc w:val="both"/>
      </w:pPr>
      <w:r>
        <w:t xml:space="preserve">Oświadczam, że wybór naszej oferty </w:t>
      </w:r>
      <w:r>
        <w:rPr>
          <w:b/>
        </w:rPr>
        <w:t>będzie/nie będzie**</w:t>
      </w:r>
      <w:r>
        <w:t xml:space="preserve"> prowadził do powstan</w:t>
      </w:r>
      <w:r>
        <w:t xml:space="preserve">ia </w:t>
      </w:r>
      <w:r>
        <w:rPr>
          <w:u w:val="single"/>
        </w:rPr>
        <w:t>u Zamawiającego</w:t>
      </w:r>
      <w:r>
        <w:t xml:space="preserve"> obowiązku podatkowego zgodnie z przepisami o podatku od towarów i usług w myśl art. 225 ustawy </w:t>
      </w:r>
      <w:proofErr w:type="spellStart"/>
      <w:r>
        <w:t>Pzp</w:t>
      </w:r>
      <w:proofErr w:type="spellEnd"/>
      <w:r>
        <w:t>.</w:t>
      </w:r>
    </w:p>
    <w:p w14:paraId="5631C1FE" w14:textId="77777777" w:rsidR="001A0D59" w:rsidRDefault="005B09F6">
      <w:pPr>
        <w:spacing w:after="200" w:line="251" w:lineRule="auto"/>
        <w:ind w:left="284"/>
        <w:jc w:val="both"/>
      </w:pPr>
      <w:r>
        <w:t xml:space="preserve">**niepotrzebne skreślić. Jeśli ten punkt nie zostanie wypełniony przez Wykonawcę, Zamawiający uznaje, że wybór oferty Wykonawcy nie </w:t>
      </w:r>
      <w:r>
        <w:t>będzie</w:t>
      </w:r>
      <w:r>
        <w:rPr>
          <w:b/>
        </w:rPr>
        <w:t xml:space="preserve"> </w:t>
      </w:r>
      <w:r>
        <w:t xml:space="preserve">prowadził do powstania u Zamawiającego obowiązku podatkowego zgodnie z przepisami o podatku od towarów i usług w myśl art. 225 ustawy </w:t>
      </w:r>
      <w:proofErr w:type="spellStart"/>
      <w:r>
        <w:t>Pzp</w:t>
      </w:r>
      <w:proofErr w:type="spellEnd"/>
      <w:r>
        <w:t xml:space="preserve">. </w:t>
      </w:r>
      <w:r>
        <w:br/>
      </w:r>
      <w:r>
        <w:t>W przypadku, zaznaczenia, że wybór oferty będzie prowadził do powstania u Zamawiającego obowiązku podatkowego</w:t>
      </w:r>
      <w:r>
        <w:t xml:space="preserve"> wykonawca obowiązany jest wskazać:</w:t>
      </w:r>
    </w:p>
    <w:p w14:paraId="5631C1FF" w14:textId="77777777" w:rsidR="001A0D59" w:rsidRDefault="005B09F6">
      <w:pPr>
        <w:spacing w:after="200" w:line="251" w:lineRule="auto"/>
        <w:ind w:left="284"/>
        <w:jc w:val="both"/>
      </w:pPr>
      <w:r>
        <w:t xml:space="preserve"> - </w:t>
      </w:r>
      <w:r>
        <w:rPr>
          <w:lang w:eastAsia="en-US"/>
        </w:rPr>
        <w:t>nazwę (rodzaj) towaru lub usługi, których dostawa lub świadczenie będą prowadziły do powstania obowiązku podatkowego,</w:t>
      </w:r>
    </w:p>
    <w:p w14:paraId="5631C200" w14:textId="77777777" w:rsidR="001A0D59" w:rsidRDefault="005B09F6">
      <w:pPr>
        <w:spacing w:after="200" w:line="251" w:lineRule="auto"/>
        <w:ind w:left="284"/>
        <w:jc w:val="both"/>
        <w:rPr>
          <w:lang w:eastAsia="en-US"/>
        </w:rPr>
      </w:pPr>
      <w:r>
        <w:rPr>
          <w:lang w:eastAsia="en-US"/>
        </w:rPr>
        <w:t>- wskazania wartości towaru lub usługi objętego obowiązkiem podatkowym zamawiającego, bez kwoty pod</w:t>
      </w:r>
      <w:r>
        <w:rPr>
          <w:lang w:eastAsia="en-US"/>
        </w:rPr>
        <w:t>atku;</w:t>
      </w:r>
    </w:p>
    <w:p w14:paraId="5631C201" w14:textId="77777777" w:rsidR="001A0D59" w:rsidRDefault="005B09F6">
      <w:pPr>
        <w:spacing w:after="240" w:line="251" w:lineRule="auto"/>
        <w:ind w:left="284"/>
        <w:jc w:val="both"/>
        <w:rPr>
          <w:lang w:eastAsia="en-US"/>
        </w:rPr>
      </w:pPr>
      <w:r>
        <w:rPr>
          <w:lang w:eastAsia="en-US"/>
        </w:rPr>
        <w:t>- wskazania stawki podatku od towarów i usług, która zgodnie z wiedzą wykonawcy, będzie miała zastosowanie.</w:t>
      </w:r>
    </w:p>
    <w:p w14:paraId="5631C202" w14:textId="77777777" w:rsidR="001A0D59" w:rsidRDefault="005B09F6">
      <w:pPr>
        <w:numPr>
          <w:ilvl w:val="1"/>
          <w:numId w:val="2"/>
        </w:numPr>
        <w:tabs>
          <w:tab w:val="left" w:pos="426"/>
        </w:tabs>
        <w:ind w:left="425" w:hanging="426"/>
        <w:jc w:val="both"/>
      </w:pPr>
      <w:r>
        <w:t xml:space="preserve">Informuję, iż prowadzona działalność klasyfikuje się jako: </w:t>
      </w:r>
      <w:r>
        <w:rPr>
          <w:b/>
        </w:rPr>
        <w:t>Mikroprzedsiębiorstwo/Małe przedsiębiorstwo/Średnie przedsiębiorstwo</w:t>
      </w:r>
      <w:r>
        <w:t xml:space="preserve"> </w:t>
      </w:r>
      <w:r>
        <w:rPr>
          <w:i/>
        </w:rPr>
        <w:t xml:space="preserve">(niepotrzebne </w:t>
      </w:r>
      <w:r>
        <w:rPr>
          <w:i/>
        </w:rPr>
        <w:t>skreślić)</w:t>
      </w:r>
      <w:r>
        <w:t>. Informacja niezbędna do celów statystycznych Urzędu Zamówień Publicznych zgodnie z zaleceniami Komisji Europejskiej.</w:t>
      </w:r>
    </w:p>
    <w:p w14:paraId="5631C203" w14:textId="77777777" w:rsidR="001A0D59" w:rsidRDefault="005B09F6">
      <w:pPr>
        <w:tabs>
          <w:tab w:val="left" w:pos="4032"/>
        </w:tabs>
        <w:ind w:left="425" w:hanging="11"/>
        <w:jc w:val="both"/>
      </w:pPr>
      <w:r>
        <w:rPr>
          <w:b/>
        </w:rPr>
        <w:t>Mikroprzedsiębiorstwo</w:t>
      </w:r>
      <w:r>
        <w:t xml:space="preserve"> - przedsiębiorstwo, które zatrudnia mniej niż 10 osób i którego roczny obrót lub roczna suma </w:t>
      </w:r>
      <w:r>
        <w:t xml:space="preserve">bilansowa nie przekracza 2 milionów EURO. </w:t>
      </w:r>
    </w:p>
    <w:p w14:paraId="5631C204" w14:textId="77777777" w:rsidR="001A0D59" w:rsidRDefault="005B09F6">
      <w:pPr>
        <w:tabs>
          <w:tab w:val="left" w:pos="4032"/>
        </w:tabs>
        <w:ind w:left="425" w:hanging="11"/>
        <w:jc w:val="both"/>
      </w:pPr>
      <w:r>
        <w:rPr>
          <w:b/>
        </w:rPr>
        <w:t>Małe przedsiębiorstwo</w:t>
      </w:r>
      <w:r>
        <w:t xml:space="preserve"> – przedsiębiorstwo, które zatrudnia mniej niż 50 osób i którego roczny obrót lub roczna suma bilansowa nie przekracza 10 milionów EURO. </w:t>
      </w:r>
    </w:p>
    <w:p w14:paraId="5631C205" w14:textId="77777777" w:rsidR="001A0D59" w:rsidRDefault="005B09F6">
      <w:pPr>
        <w:spacing w:after="120"/>
        <w:ind w:left="425" w:hanging="11"/>
        <w:jc w:val="both"/>
      </w:pPr>
      <w:r>
        <w:rPr>
          <w:b/>
        </w:rPr>
        <w:t>Średnie przedsiębiorstwo</w:t>
      </w:r>
      <w:r>
        <w:t xml:space="preserve"> - przedsiębiorstwo, które nie</w:t>
      </w:r>
      <w:r>
        <w:t xml:space="preserve"> jest mikroprzedsiębiorstwem ani małym przedsiębiorstwem i które zatrudnia mniej niż 250 osób i którego roczny obrót nie przekracza 50 milionów EURO lub roczna suma bilansowa nie przekracza 43 milionów EURO.</w:t>
      </w:r>
    </w:p>
    <w:p w14:paraId="5631C206" w14:textId="77777777" w:rsidR="001A0D59" w:rsidRDefault="005B09F6">
      <w:pPr>
        <w:pStyle w:val="Akapitzlist"/>
        <w:numPr>
          <w:ilvl w:val="1"/>
          <w:numId w:val="2"/>
        </w:numPr>
        <w:spacing w:after="0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5631C207" w14:textId="77777777" w:rsidR="001A0D59" w:rsidRDefault="005B09F6">
      <w:pPr>
        <w:spacing w:line="264" w:lineRule="auto"/>
        <w:ind w:left="340" w:hanging="340"/>
        <w:jc w:val="both"/>
      </w:pPr>
      <w:r>
        <w:t xml:space="preserve">     - wypełniłem obowiązki info</w:t>
      </w:r>
      <w:r>
        <w:t>rmacyjne przewidziane w art. 13 lub w art. 14 Rozporządzenia Parlamentu Europejskiego i Rady (UE) 2016/679 z dnia 27.04.2016 r. w sprawie ochrony osób fizycznych w związku z przetwarzaniem danych osobowych i w sprawie swobodnego przepływu takich danych ora</w:t>
      </w:r>
      <w:r>
        <w:t>z uchylenia dyrektywy 95/46/WE, zwanego RODO wobec osób fizycznych, od których dane osobowe bezpośrednio lub pośrednio pozyskaliśmy w celu ubiegania się o udzielenie zamówienia publicznego w niniejszym postępowaniu,</w:t>
      </w:r>
    </w:p>
    <w:p w14:paraId="5631C208" w14:textId="77777777" w:rsidR="001A0D59" w:rsidRDefault="005B09F6">
      <w:pPr>
        <w:spacing w:line="264" w:lineRule="auto"/>
        <w:ind w:left="340" w:hanging="340"/>
        <w:jc w:val="both"/>
      </w:pPr>
      <w:r>
        <w:t xml:space="preserve">     - wszelkie dane osobowe wskazane pr</w:t>
      </w:r>
      <w:r>
        <w:t>zeze mnie w treści jakichkolwiek dokumentów złożonych w celu ubiegania się o udzielenie zamówienia publicznego w niniejszym postępowaniu pozyskałem i przetwarzam zgodnie z powszechnie obowiązującymi przepisami prawa.</w:t>
      </w:r>
    </w:p>
    <w:p w14:paraId="5631C209" w14:textId="77777777" w:rsidR="001A0D59" w:rsidRDefault="005B09F6">
      <w:pPr>
        <w:spacing w:line="264" w:lineRule="auto"/>
        <w:ind w:left="284" w:hanging="426"/>
        <w:jc w:val="both"/>
      </w:pPr>
      <w:r>
        <w:t xml:space="preserve">     - </w:t>
      </w:r>
      <w:r>
        <w:rPr>
          <w:iCs/>
        </w:rPr>
        <w:t>zobowiązuję się do przekazania w</w:t>
      </w:r>
      <w:r>
        <w:rPr>
          <w:iCs/>
        </w:rPr>
        <w:t xml:space="preserve"> imieniu Zamawiającego wszystkim osobom, których dane osobowe udostępniłem Zamawiającemu w celu ubiegania się o udzielenie zamówienia publicznego w  prowadzonym postępowaniu oraz w związku z zawarciem umowy i jej realizacją, informacji, o których mowa w ar</w:t>
      </w:r>
      <w:r>
        <w:rPr>
          <w:iCs/>
        </w:rPr>
        <w:t>t. 14 RODO, chyba, że ma zastosowanie co najmniej jedno z włączeń, o których mowa w art. 14 ust. 5 RODO oraz na etapie ubiegania się o udzielnie zamówienia publicznego zobowiązuje się składać Zamawiającemu stosowne oświadczenie o wypełnieniu wyżej wskazane</w:t>
      </w:r>
      <w:r>
        <w:rPr>
          <w:iCs/>
        </w:rPr>
        <w:t xml:space="preserve">go obowiązku, </w:t>
      </w:r>
      <w:r>
        <w:rPr>
          <w:iCs/>
        </w:rPr>
        <w:br/>
      </w:r>
      <w:r>
        <w:rPr>
          <w:iCs/>
        </w:rPr>
        <w:t xml:space="preserve">a na etapie zawarcia i realizacji umowy zobowiązuje się każdorazowo poinformować Zamawiającego o wypełnianiu tego obowiązku </w:t>
      </w:r>
      <w:r>
        <w:rPr>
          <w:i/>
          <w:iCs/>
        </w:rPr>
        <w:t xml:space="preserve">(skreślić, jeżeli nie dotyczy). </w:t>
      </w:r>
    </w:p>
    <w:p w14:paraId="5631C20A" w14:textId="77777777" w:rsidR="001A0D59" w:rsidRDefault="001A0D59">
      <w:pPr>
        <w:spacing w:line="264" w:lineRule="auto"/>
        <w:ind w:left="284" w:hanging="426"/>
        <w:jc w:val="both"/>
      </w:pPr>
    </w:p>
    <w:p w14:paraId="5631C20B" w14:textId="77777777" w:rsidR="001A0D59" w:rsidRDefault="001A0D59">
      <w:pPr>
        <w:spacing w:line="264" w:lineRule="auto"/>
        <w:ind w:left="284" w:hanging="426"/>
        <w:jc w:val="both"/>
      </w:pPr>
    </w:p>
    <w:p w14:paraId="5631C20C" w14:textId="77777777" w:rsidR="001A0D59" w:rsidRDefault="001A0D59">
      <w:pPr>
        <w:spacing w:line="264" w:lineRule="auto"/>
        <w:ind w:left="284" w:hanging="426"/>
        <w:jc w:val="both"/>
      </w:pPr>
    </w:p>
    <w:p w14:paraId="5631C20D" w14:textId="77777777" w:rsidR="001A0D59" w:rsidRDefault="005B09F6">
      <w:pPr>
        <w:numPr>
          <w:ilvl w:val="1"/>
          <w:numId w:val="2"/>
        </w:numPr>
        <w:tabs>
          <w:tab w:val="left" w:pos="426"/>
        </w:tabs>
        <w:spacing w:after="120"/>
        <w:ind w:left="426" w:hanging="426"/>
        <w:jc w:val="both"/>
        <w:rPr>
          <w:u w:val="single"/>
        </w:rPr>
      </w:pPr>
      <w:r>
        <w:rPr>
          <w:u w:val="single"/>
        </w:rPr>
        <w:lastRenderedPageBreak/>
        <w:t>PODWYKONAWCY:</w:t>
      </w:r>
    </w:p>
    <w:p w14:paraId="5631C20E" w14:textId="77777777" w:rsidR="001A0D59" w:rsidRDefault="005B09F6">
      <w:pPr>
        <w:spacing w:after="40"/>
        <w:ind w:left="426"/>
      </w:pPr>
      <w:r>
        <w:t>Oświadczam, że</w:t>
      </w:r>
      <w:r>
        <w:rPr>
          <w:rStyle w:val="Odwoanieprzypisudolnego"/>
        </w:rPr>
        <w:footnoteReference w:id="1"/>
      </w:r>
      <w:r>
        <w:t>:</w:t>
      </w:r>
    </w:p>
    <w:p w14:paraId="5631C20F" w14:textId="77777777" w:rsidR="001A0D59" w:rsidRDefault="005B09F6">
      <w:pPr>
        <w:pStyle w:val="Akapitzlist"/>
        <w:numPr>
          <w:ilvl w:val="1"/>
          <w:numId w:val="3"/>
        </w:numPr>
        <w:spacing w:after="4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631C210" w14:textId="77777777" w:rsidR="001A0D59" w:rsidRDefault="005B09F6">
      <w:pPr>
        <w:pStyle w:val="Akapitzlist"/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4741"/>
      </w:tblGrid>
      <w:tr w:rsidR="001A0D59" w14:paraId="5631C21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1" w14:textId="77777777" w:rsidR="001A0D59" w:rsidRDefault="005B09F6">
            <w:pPr>
              <w:spacing w:after="40"/>
            </w:pPr>
            <w:r>
              <w:t>L.p.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2" w14:textId="77777777" w:rsidR="001A0D59" w:rsidRDefault="005B09F6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3" w14:textId="77777777" w:rsidR="001A0D59" w:rsidRDefault="005B09F6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akres) przedmiotu zamówienia powierzony podwykonawcy</w:t>
            </w:r>
          </w:p>
        </w:tc>
      </w:tr>
      <w:tr w:rsidR="001A0D59" w14:paraId="5631C21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5" w14:textId="77777777" w:rsidR="001A0D59" w:rsidRDefault="001A0D59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6" w14:textId="77777777" w:rsidR="001A0D59" w:rsidRDefault="001A0D59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7" w14:textId="77777777" w:rsidR="001A0D59" w:rsidRDefault="001A0D59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0D59" w14:paraId="5631C21C" w14:textId="77777777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9" w14:textId="77777777" w:rsidR="001A0D59" w:rsidRDefault="001A0D59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A" w14:textId="77777777" w:rsidR="001A0D59" w:rsidRDefault="001A0D59">
            <w:pPr>
              <w:spacing w:after="40"/>
            </w:pPr>
          </w:p>
        </w:tc>
        <w:tc>
          <w:tcPr>
            <w:tcW w:w="4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B" w14:textId="77777777" w:rsidR="001A0D59" w:rsidRDefault="001A0D59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631C21D" w14:textId="77777777" w:rsidR="001A0D59" w:rsidRDefault="001A0D59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5631C21E" w14:textId="77777777" w:rsidR="001A0D59" w:rsidRDefault="005B09F6">
      <w:pPr>
        <w:pStyle w:val="Akapitzlist"/>
        <w:numPr>
          <w:ilvl w:val="1"/>
          <w:numId w:val="3"/>
        </w:numPr>
        <w:spacing w:after="40" w:line="240" w:lineRule="auto"/>
        <w:ind w:left="992" w:hanging="1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powołujemy się na zasoby niżej wymienionych podmiotów w celu wykazania spełnienia warunków udziału w postępowaniu, o których mowa w SWZ, na zasadach określonych w art.  118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86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255"/>
        <w:gridCol w:w="4693"/>
      </w:tblGrid>
      <w:tr w:rsidR="001A0D59" w14:paraId="5631C2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1F" w14:textId="77777777" w:rsidR="001A0D59" w:rsidRDefault="005B09F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0" w14:textId="77777777" w:rsidR="001A0D59" w:rsidRDefault="005B09F6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1" w14:textId="77777777" w:rsidR="001A0D59" w:rsidRDefault="005B09F6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1A0D59" w14:paraId="5631C22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3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4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5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0D59" w14:paraId="5631C22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7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8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1C229" w14:textId="77777777" w:rsidR="001A0D59" w:rsidRDefault="001A0D59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631C22B" w14:textId="77777777" w:rsidR="001A0D59" w:rsidRDefault="001A0D59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31C22C" w14:textId="77777777" w:rsidR="001A0D59" w:rsidRDefault="001A0D59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631C22D" w14:textId="77777777" w:rsidR="001A0D59" w:rsidRDefault="001A0D59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631C22E" w14:textId="77777777" w:rsidR="001A0D59" w:rsidRDefault="001A0D59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631C22F" w14:textId="77777777" w:rsidR="001A0D59" w:rsidRDefault="001A0D59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631C230" w14:textId="77777777" w:rsidR="001A0D59" w:rsidRDefault="005B09F6">
      <w:pPr>
        <w:pStyle w:val="Akapitzlist"/>
        <w:numPr>
          <w:ilvl w:val="1"/>
          <w:numId w:val="2"/>
        </w:numPr>
        <w:spacing w:after="120"/>
        <w:ind w:left="426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Niniejszym </w:t>
      </w:r>
      <w:r>
        <w:rPr>
          <w:rFonts w:ascii="Times New Roman" w:hAnsi="Times New Roman" w:cs="Times New Roman"/>
          <w:b/>
          <w:sz w:val="24"/>
          <w:szCs w:val="24"/>
        </w:rPr>
        <w:t>wskazuję, iż</w:t>
      </w:r>
      <w:r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rozumieniu przepisów ustawy z dnia 16 kwietnia 1993 r. o zwalczaniu nieuczciwej konkurencji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2019 r. poz. 1010 i 1649):</w:t>
      </w:r>
    </w:p>
    <w:tbl>
      <w:tblPr>
        <w:tblW w:w="8688" w:type="dxa"/>
        <w:tblInd w:w="5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1A0D59" w14:paraId="5631C233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1" w14:textId="77777777" w:rsidR="001A0D59" w:rsidRDefault="005B09F6">
            <w:pPr>
              <w:pStyle w:val="CommentSubject"/>
              <w:overflowPunct/>
              <w:autoSpaceDE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2" w14:textId="77777777" w:rsidR="001A0D59" w:rsidRDefault="005B09F6">
            <w:pPr>
              <w:pStyle w:val="CommentSubject"/>
              <w:overflowPunct/>
              <w:autoSpaceDE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Oznaczenie rodzaju (nazwy) informacji</w:t>
            </w:r>
          </w:p>
        </w:tc>
      </w:tr>
      <w:tr w:rsidR="001A0D59" w14:paraId="5631C236" w14:textId="77777777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4" w14:textId="77777777" w:rsidR="001A0D59" w:rsidRDefault="001A0D59">
            <w:pPr>
              <w:jc w:val="both"/>
            </w:pPr>
          </w:p>
        </w:tc>
        <w:tc>
          <w:tcPr>
            <w:tcW w:w="8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5" w14:textId="77777777" w:rsidR="001A0D59" w:rsidRDefault="001A0D59">
            <w:pPr>
              <w:jc w:val="both"/>
            </w:pPr>
          </w:p>
        </w:tc>
      </w:tr>
      <w:tr w:rsidR="001A0D59" w14:paraId="5631C2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7" w14:textId="77777777" w:rsidR="001A0D59" w:rsidRDefault="001A0D59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8" w14:textId="77777777" w:rsidR="001A0D59" w:rsidRDefault="001A0D59">
            <w:pPr>
              <w:jc w:val="both"/>
            </w:pPr>
          </w:p>
        </w:tc>
      </w:tr>
      <w:tr w:rsidR="001A0D59" w14:paraId="5631C2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A" w14:textId="77777777" w:rsidR="001A0D59" w:rsidRDefault="001A0D59">
            <w:pPr>
              <w:jc w:val="both"/>
            </w:pPr>
          </w:p>
        </w:tc>
        <w:tc>
          <w:tcPr>
            <w:tcW w:w="8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3B" w14:textId="77777777" w:rsidR="001A0D59" w:rsidRDefault="001A0D59">
            <w:pPr>
              <w:jc w:val="both"/>
            </w:pPr>
          </w:p>
        </w:tc>
      </w:tr>
    </w:tbl>
    <w:p w14:paraId="5631C23D" w14:textId="77777777" w:rsidR="001A0D59" w:rsidRDefault="001A0D59">
      <w:pPr>
        <w:pStyle w:val="Zwykytekst1"/>
        <w:spacing w:line="276" w:lineRule="auto"/>
        <w:rPr>
          <w:rFonts w:ascii="Times New Roman" w:hAnsi="Times New Roman"/>
          <w:sz w:val="24"/>
          <w:szCs w:val="24"/>
        </w:rPr>
      </w:pPr>
    </w:p>
    <w:p w14:paraId="5631C23E" w14:textId="77777777" w:rsidR="001A0D59" w:rsidRDefault="005B09F6">
      <w:pPr>
        <w:pStyle w:val="Akapitzlist"/>
        <w:numPr>
          <w:ilvl w:val="1"/>
          <w:numId w:val="2"/>
        </w:numPr>
        <w:tabs>
          <w:tab w:val="left" w:pos="426"/>
          <w:tab w:val="left" w:pos="567"/>
          <w:tab w:val="left" w:pos="851"/>
        </w:tabs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Załącznikami do niniejszej oferty są:</w:t>
      </w:r>
    </w:p>
    <w:p w14:paraId="5631C23F" w14:textId="77777777" w:rsidR="001A0D59" w:rsidRDefault="005B09F6">
      <w:pPr>
        <w:pStyle w:val="Akapitzlist"/>
        <w:numPr>
          <w:ilvl w:val="2"/>
          <w:numId w:val="2"/>
        </w:numPr>
        <w:ind w:left="567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kosztorys ofertowy sporządzony w formie szczegółowej na podstawie otrzymanego przedmiaru robót z podaniem stawek do </w:t>
      </w:r>
      <w:r>
        <w:rPr>
          <w:rFonts w:ascii="Times New Roman" w:hAnsi="Times New Roman" w:cs="Times New Roman"/>
          <w:sz w:val="24"/>
          <w:szCs w:val="24"/>
        </w:rPr>
        <w:t>kosztorysowania;</w:t>
      </w:r>
    </w:p>
    <w:p w14:paraId="5631C240" w14:textId="77777777" w:rsidR="001A0D59" w:rsidRDefault="005B09F6">
      <w:pPr>
        <w:pStyle w:val="Akapitzlist"/>
        <w:numPr>
          <w:ilvl w:val="2"/>
          <w:numId w:val="2"/>
        </w:numPr>
        <w:ind w:left="567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</w:t>
      </w:r>
    </w:p>
    <w:p w14:paraId="5631C241" w14:textId="77777777" w:rsidR="001A0D59" w:rsidRDefault="005B09F6">
      <w:pPr>
        <w:pStyle w:val="Akapitzlist"/>
        <w:numPr>
          <w:ilvl w:val="2"/>
          <w:numId w:val="2"/>
        </w:numPr>
        <w:ind w:left="567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5631C242" w14:textId="77777777" w:rsidR="001A0D59" w:rsidRDefault="001A0D59">
      <w:pPr>
        <w:pStyle w:val="Akapitzlist"/>
        <w:ind w:left="567"/>
        <w:rPr>
          <w:rFonts w:ascii="Times New Roman" w:hAnsi="Times New Roman" w:cs="Times New Roman"/>
          <w:sz w:val="24"/>
          <w:szCs w:val="24"/>
        </w:rPr>
      </w:pPr>
    </w:p>
    <w:p w14:paraId="5631C243" w14:textId="77777777" w:rsidR="001A0D59" w:rsidRDefault="005B09F6">
      <w:pPr>
        <w:pStyle w:val="Zwykytekst1"/>
      </w:pPr>
      <w:r>
        <w:rPr>
          <w:rFonts w:ascii="Times New Roman" w:hAnsi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/>
          <w:sz w:val="24"/>
          <w:szCs w:val="24"/>
        </w:rPr>
        <w:tab/>
        <w:t xml:space="preserve">               ..................................................................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  <w:t xml:space="preserve"> (podpis)</w:t>
      </w:r>
    </w:p>
    <w:p w14:paraId="5631C244" w14:textId="77777777" w:rsidR="001A0D59" w:rsidRDefault="005B09F6">
      <w:pPr>
        <w:autoSpaceDE w:val="0"/>
        <w:spacing w:before="120" w:after="120"/>
        <w:rPr>
          <w:b/>
          <w:i/>
        </w:rPr>
        <w:sectPr w:rsidR="001A0D59">
          <w:footerReference w:type="default" r:id="rId7"/>
          <w:pgSz w:w="11907" w:h="16840"/>
          <w:pgMar w:top="1079" w:right="567" w:bottom="851" w:left="567" w:header="567" w:footer="708" w:gutter="0"/>
          <w:cols w:space="708"/>
        </w:sectPr>
      </w:pPr>
      <w:r>
        <w:rPr>
          <w:b/>
          <w:i/>
        </w:rPr>
        <w:t>Podpis elektroniczny lu</w:t>
      </w:r>
      <w:r>
        <w:rPr>
          <w:b/>
          <w:i/>
        </w:rPr>
        <w:t>b podpis zaufany albo podpis osobisty w postaci elektronicznej</w:t>
      </w:r>
    </w:p>
    <w:p w14:paraId="5631C245" w14:textId="77777777" w:rsidR="001A0D59" w:rsidRDefault="005B09F6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9"/>
      <w:bookmarkStart w:id="2" w:name="_Toc67200195"/>
      <w:bookmarkStart w:id="3" w:name="_Toc67200874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7 do SWZ – wzór oświadczenia o spełnianiu warunków udziału w postępowaniu</w:t>
      </w:r>
    </w:p>
    <w:p w14:paraId="5631C246" w14:textId="77777777" w:rsidR="001A0D59" w:rsidRDefault="001A0D59"/>
    <w:tbl>
      <w:tblPr>
        <w:tblW w:w="101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1A0D59" w14:paraId="5631C249" w14:textId="77777777">
        <w:tblPrEx>
          <w:tblCellMar>
            <w:top w:w="0" w:type="dxa"/>
            <w:bottom w:w="0" w:type="dxa"/>
          </w:tblCellMar>
        </w:tblPrEx>
        <w:tc>
          <w:tcPr>
            <w:tcW w:w="219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7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8" w14:textId="77777777" w:rsidR="001A0D59" w:rsidRDefault="005B09F6">
            <w:pPr>
              <w:rPr>
                <w:b/>
                <w:smallCaps/>
              </w:rPr>
            </w:pPr>
            <w:proofErr w:type="spellStart"/>
            <w:r>
              <w:rPr>
                <w:b/>
                <w:smallCaps/>
              </w:rPr>
              <w:t>zampub</w:t>
            </w:r>
            <w:proofErr w:type="spellEnd"/>
            <w:r>
              <w:rPr>
                <w:b/>
                <w:smallCaps/>
              </w:rPr>
              <w:t>/przetarg/2022/03</w:t>
            </w:r>
          </w:p>
        </w:tc>
      </w:tr>
      <w:tr w:rsidR="001A0D59" w14:paraId="5631C24C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A" w14:textId="77777777" w:rsidR="001A0D59" w:rsidRDefault="001A0D59">
            <w:pPr>
              <w:rPr>
                <w:b/>
                <w:smallCaps/>
              </w:rPr>
            </w:pPr>
          </w:p>
        </w:tc>
        <w:tc>
          <w:tcPr>
            <w:tcW w:w="552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B" w14:textId="77777777" w:rsidR="001A0D59" w:rsidRDefault="001A0D59">
            <w:pPr>
              <w:rPr>
                <w:b/>
                <w:smallCaps/>
              </w:rPr>
            </w:pPr>
          </w:p>
        </w:tc>
      </w:tr>
      <w:tr w:rsidR="001A0D59" w14:paraId="5631C2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D" w14:textId="77777777" w:rsidR="001A0D59" w:rsidRDefault="001A0D59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4E" w14:textId="77777777" w:rsidR="001A0D59" w:rsidRDefault="005B09F6">
            <w:pPr>
              <w:rPr>
                <w:bCs/>
                <w:smallCaps/>
              </w:rPr>
            </w:pPr>
            <w:r>
              <w:rPr>
                <w:bCs/>
                <w:smallCaps/>
              </w:rPr>
              <w:t>Zamawiający:</w:t>
            </w:r>
          </w:p>
          <w:p w14:paraId="5631C24F" w14:textId="77777777" w:rsidR="001A0D59" w:rsidRDefault="005B09F6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5631C250" w14:textId="77777777" w:rsidR="001A0D59" w:rsidRDefault="005B09F6">
            <w:r>
              <w:rPr>
                <w:b/>
              </w:rPr>
              <w:t xml:space="preserve">Zamek </w:t>
            </w:r>
            <w:r>
              <w:rPr>
                <w:b/>
              </w:rPr>
              <w:t>Ujazdowski w Warszawie</w:t>
            </w:r>
          </w:p>
          <w:p w14:paraId="5631C251" w14:textId="77777777" w:rsidR="001A0D59" w:rsidRDefault="001A0D59">
            <w:pPr>
              <w:rPr>
                <w:bCs/>
                <w:smallCaps/>
              </w:rPr>
            </w:pPr>
          </w:p>
        </w:tc>
      </w:tr>
      <w:tr w:rsidR="001A0D59" w14:paraId="5631C25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53" w14:textId="77777777" w:rsidR="001A0D59" w:rsidRDefault="001A0D59">
            <w:pPr>
              <w:rPr>
                <w:smallCaps/>
              </w:rPr>
            </w:pPr>
          </w:p>
          <w:p w14:paraId="5631C254" w14:textId="77777777" w:rsidR="001A0D59" w:rsidRDefault="001A0D59">
            <w:pPr>
              <w:rPr>
                <w:smallCaps/>
              </w:rPr>
            </w:pPr>
          </w:p>
          <w:p w14:paraId="5631C255" w14:textId="77777777" w:rsidR="001A0D59" w:rsidRDefault="001A0D59">
            <w:pPr>
              <w:rPr>
                <w:smallCaps/>
              </w:rPr>
            </w:pPr>
          </w:p>
          <w:p w14:paraId="5631C256" w14:textId="77777777" w:rsidR="001A0D59" w:rsidRDefault="001A0D59">
            <w:pPr>
              <w:rPr>
                <w:smallCaps/>
              </w:rPr>
            </w:pPr>
          </w:p>
        </w:tc>
        <w:tc>
          <w:tcPr>
            <w:tcW w:w="5529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57" w14:textId="77777777" w:rsidR="001A0D59" w:rsidRDefault="001A0D59">
            <w:pPr>
              <w:rPr>
                <w:smallCaps/>
              </w:rPr>
            </w:pPr>
          </w:p>
        </w:tc>
      </w:tr>
    </w:tbl>
    <w:p w14:paraId="5631C259" w14:textId="77777777" w:rsidR="001A0D59" w:rsidRDefault="005B09F6">
      <w:pPr>
        <w:rPr>
          <w:b/>
        </w:rPr>
      </w:pPr>
      <w:r>
        <w:rPr>
          <w:b/>
        </w:rPr>
        <w:t>Wykonawca/Podwykonawca/Podmiot trzeci:</w:t>
      </w:r>
    </w:p>
    <w:p w14:paraId="5631C25A" w14:textId="77777777" w:rsidR="001A0D59" w:rsidRDefault="001A0D59">
      <w:pPr>
        <w:ind w:right="5954"/>
      </w:pPr>
    </w:p>
    <w:p w14:paraId="5631C25B" w14:textId="77777777" w:rsidR="001A0D59" w:rsidRDefault="005B09F6">
      <w:pPr>
        <w:spacing w:line="480" w:lineRule="auto"/>
        <w:ind w:right="5954"/>
      </w:pPr>
      <w:r>
        <w:t>…………………………………</w:t>
      </w:r>
    </w:p>
    <w:p w14:paraId="5631C25C" w14:textId="77777777" w:rsidR="001A0D59" w:rsidRDefault="005B09F6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5631C25D" w14:textId="77777777" w:rsidR="001A0D59" w:rsidRDefault="005B09F6">
      <w:pPr>
        <w:rPr>
          <w:u w:val="single"/>
        </w:rPr>
      </w:pPr>
      <w:r>
        <w:rPr>
          <w:u w:val="single"/>
        </w:rPr>
        <w:t>reprezentowany przez:</w:t>
      </w:r>
    </w:p>
    <w:p w14:paraId="5631C25E" w14:textId="77777777" w:rsidR="001A0D59" w:rsidRDefault="001A0D59">
      <w:pPr>
        <w:ind w:right="5954"/>
      </w:pPr>
    </w:p>
    <w:p w14:paraId="5631C25F" w14:textId="77777777" w:rsidR="001A0D59" w:rsidRDefault="005B09F6">
      <w:pPr>
        <w:ind w:right="5954"/>
      </w:pPr>
      <w:r>
        <w:t>…………………………………</w:t>
      </w:r>
    </w:p>
    <w:p w14:paraId="5631C260" w14:textId="77777777" w:rsidR="001A0D59" w:rsidRDefault="005B09F6">
      <w:pPr>
        <w:ind w:right="5953"/>
        <w:rPr>
          <w:i/>
        </w:rPr>
      </w:pPr>
      <w:r>
        <w:rPr>
          <w:i/>
        </w:rPr>
        <w:t xml:space="preserve">(imię, nazwisko, stanowisko/podstawa do </w:t>
      </w:r>
      <w:r>
        <w:rPr>
          <w:i/>
        </w:rPr>
        <w:t>reprezentacji)</w:t>
      </w:r>
    </w:p>
    <w:p w14:paraId="5631C261" w14:textId="77777777" w:rsidR="001A0D59" w:rsidRDefault="001A0D59"/>
    <w:p w14:paraId="5631C262" w14:textId="77777777" w:rsidR="001A0D59" w:rsidRDefault="001A0D59"/>
    <w:p w14:paraId="5631C263" w14:textId="77777777" w:rsidR="001A0D59" w:rsidRDefault="005B09F6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 </w:t>
      </w:r>
    </w:p>
    <w:p w14:paraId="5631C264" w14:textId="77777777" w:rsidR="001A0D59" w:rsidRDefault="005B09F6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125 ust. 1 ustawy z dnia 11 września 2019 r. </w:t>
      </w:r>
    </w:p>
    <w:p w14:paraId="5631C265" w14:textId="77777777" w:rsidR="001A0D59" w:rsidRDefault="005B09F6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5631C266" w14:textId="77777777" w:rsidR="001A0D59" w:rsidRDefault="005B09F6">
      <w:pPr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14:paraId="5631C267" w14:textId="77777777" w:rsidR="001A0D59" w:rsidRDefault="001A0D59">
      <w:pPr>
        <w:jc w:val="both"/>
      </w:pPr>
    </w:p>
    <w:p w14:paraId="5631C268" w14:textId="77777777" w:rsidR="001A0D59" w:rsidRDefault="005B09F6">
      <w:pPr>
        <w:spacing w:line="360" w:lineRule="auto"/>
        <w:ind w:firstLine="709"/>
        <w:jc w:val="both"/>
      </w:pPr>
      <w:r>
        <w:t xml:space="preserve">Na potrzeby postępowania o </w:t>
      </w:r>
      <w:r>
        <w:t xml:space="preserve">udzielenie zamówienia publicznego pn. </w:t>
      </w:r>
      <w:r>
        <w:rPr>
          <w:i/>
          <w:iCs/>
          <w:color w:val="000000"/>
        </w:rPr>
        <w:t xml:space="preserve">„Budowa </w:t>
      </w:r>
      <w:r>
        <w:rPr>
          <w:i/>
          <w:iCs/>
          <w:color w:val="000000"/>
          <w:kern w:val="3"/>
        </w:rPr>
        <w:t xml:space="preserve">przyłącza kanalizacji kablowej RHDPE 110 +AROT 160 do budynku Laboratorium przy ul. </w:t>
      </w:r>
      <w:proofErr w:type="spellStart"/>
      <w:r>
        <w:rPr>
          <w:i/>
          <w:iCs/>
          <w:color w:val="000000"/>
          <w:kern w:val="3"/>
        </w:rPr>
        <w:t>Jazdów</w:t>
      </w:r>
      <w:proofErr w:type="spellEnd"/>
      <w:r>
        <w:rPr>
          <w:i/>
          <w:iCs/>
          <w:color w:val="000000"/>
          <w:kern w:val="3"/>
        </w:rPr>
        <w:t xml:space="preserve"> 2a zlokalizowanego na terenie </w:t>
      </w:r>
      <w:r>
        <w:rPr>
          <w:i/>
          <w:iCs/>
          <w:color w:val="000000"/>
        </w:rPr>
        <w:t>Centrum Sztuki Współczesnej – Zamek Ujazdowski wraz z budową kabla światłowodowego”,</w:t>
      </w:r>
      <w:r>
        <w:rPr>
          <w:color w:val="000000"/>
        </w:rPr>
        <w:t xml:space="preserve"> </w:t>
      </w:r>
      <w:r>
        <w:t>prow</w:t>
      </w:r>
      <w:r>
        <w:t>adzonego przez Zamawiającego Centrum Sztuki Współczesnej Zamek Ujazdowski</w:t>
      </w:r>
      <w:r>
        <w:rPr>
          <w:i/>
        </w:rPr>
        <w:t xml:space="preserve">, </w:t>
      </w:r>
      <w:r>
        <w:t>oświadczam, co następuje:</w:t>
      </w:r>
    </w:p>
    <w:p w14:paraId="5631C269" w14:textId="77777777" w:rsidR="001A0D59" w:rsidRDefault="005B09F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              w rozdz.  IX SWZ.</w:t>
      </w:r>
    </w:p>
    <w:p w14:paraId="5631C26A" w14:textId="77777777" w:rsidR="001A0D59" w:rsidRDefault="005B09F6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wszystkie </w:t>
      </w:r>
      <w:r>
        <w:rPr>
          <w:rFonts w:ascii="Times New Roman" w:hAnsi="Times New Roman" w:cs="Times New Roman"/>
          <w:sz w:val="24"/>
          <w:szCs w:val="24"/>
        </w:rPr>
        <w:t xml:space="preserve">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5631C26B" w14:textId="77777777" w:rsidR="001A0D59" w:rsidRDefault="001A0D59">
      <w:pPr>
        <w:spacing w:line="360" w:lineRule="auto"/>
        <w:jc w:val="both"/>
      </w:pPr>
    </w:p>
    <w:p w14:paraId="5631C26C" w14:textId="77777777" w:rsidR="001A0D59" w:rsidRDefault="005B09F6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5631C26D" w14:textId="77777777" w:rsidR="001A0D59" w:rsidRDefault="001A0D59"/>
    <w:p w14:paraId="5631C26E" w14:textId="77777777" w:rsidR="001A0D59" w:rsidRDefault="005B09F6">
      <w:pPr>
        <w:spacing w:line="360" w:lineRule="auto"/>
        <w:jc w:val="right"/>
      </w:pPr>
      <w:r>
        <w:t>…………………</w:t>
      </w:r>
      <w:r>
        <w:t>………………………</w:t>
      </w:r>
    </w:p>
    <w:p w14:paraId="5631C26F" w14:textId="77777777" w:rsidR="001A0D59" w:rsidRDefault="005B09F6">
      <w:pPr>
        <w:spacing w:line="360" w:lineRule="auto"/>
        <w:ind w:left="5664" w:firstLine="708"/>
        <w:jc w:val="both"/>
        <w:rPr>
          <w:i/>
        </w:rPr>
        <w:sectPr w:rsidR="001A0D59">
          <w:footerReference w:type="default" r:id="rId8"/>
          <w:pgSz w:w="11907" w:h="16840"/>
          <w:pgMar w:top="851" w:right="567" w:bottom="851" w:left="567" w:header="708" w:footer="708" w:gutter="0"/>
          <w:cols w:space="708"/>
        </w:sectPr>
      </w:pPr>
      <w:r>
        <w:rPr>
          <w:i/>
        </w:rPr>
        <w:t xml:space="preserve">                         (podpis)</w:t>
      </w:r>
    </w:p>
    <w:p w14:paraId="5631C270" w14:textId="77777777" w:rsidR="001A0D59" w:rsidRDefault="005B09F6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" w:name="_Toc67199461"/>
      <w:bookmarkStart w:id="5" w:name="_Toc67200197"/>
      <w:bookmarkStart w:id="6" w:name="_Toc67200876"/>
      <w:bookmarkStart w:id="7" w:name="_Toc75594468"/>
      <w:bookmarkStart w:id="8" w:name="_Toc453403461"/>
      <w:bookmarkStart w:id="9" w:name="_Toc504465420"/>
      <w:bookmarkEnd w:id="1"/>
      <w:bookmarkEnd w:id="2"/>
      <w:bookmarkEnd w:id="3"/>
      <w:r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8 do SWZ - wzór oświadczenia o niepodleganiu wykluczeniu z postępowania.</w:t>
      </w:r>
    </w:p>
    <w:p w14:paraId="5631C271" w14:textId="77777777" w:rsidR="001A0D59" w:rsidRDefault="001A0D59"/>
    <w:tbl>
      <w:tblPr>
        <w:tblW w:w="101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A0D59" w14:paraId="5631C275" w14:textId="77777777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2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72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73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ZAMPUB/PRZETARG/2022/03</w:t>
            </w:r>
          </w:p>
          <w:p w14:paraId="5631C274" w14:textId="77777777" w:rsidR="001A0D59" w:rsidRDefault="001A0D59">
            <w:pPr>
              <w:rPr>
                <w:b/>
                <w:smallCaps/>
              </w:rPr>
            </w:pPr>
          </w:p>
        </w:tc>
      </w:tr>
      <w:tr w:rsidR="001A0D59" w14:paraId="5631C27C" w14:textId="77777777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76" w14:textId="77777777" w:rsidR="001A0D59" w:rsidRDefault="001A0D59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77" w14:textId="77777777" w:rsidR="001A0D59" w:rsidRDefault="001A0D59">
            <w:pPr>
              <w:rPr>
                <w:b/>
                <w:smallCaps/>
              </w:rPr>
            </w:pPr>
          </w:p>
          <w:p w14:paraId="5631C278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Zamawiający:</w:t>
            </w:r>
          </w:p>
          <w:p w14:paraId="5631C279" w14:textId="77777777" w:rsidR="001A0D59" w:rsidRDefault="005B09F6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5631C27A" w14:textId="77777777" w:rsidR="001A0D59" w:rsidRDefault="005B09F6">
            <w:r>
              <w:rPr>
                <w:b/>
              </w:rPr>
              <w:t>Zamek Ujazdowski w Warszawie</w:t>
            </w:r>
          </w:p>
          <w:p w14:paraId="5631C27B" w14:textId="77777777" w:rsidR="001A0D59" w:rsidRDefault="001A0D59">
            <w:pPr>
              <w:rPr>
                <w:b/>
                <w:smallCaps/>
              </w:rPr>
            </w:pPr>
          </w:p>
        </w:tc>
      </w:tr>
      <w:tr w:rsidR="001A0D59" w14:paraId="5631C281" w14:textId="77777777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7D" w14:textId="77777777" w:rsidR="001A0D59" w:rsidRDefault="001A0D59">
            <w:pPr>
              <w:rPr>
                <w:smallCaps/>
              </w:rPr>
            </w:pPr>
          </w:p>
          <w:p w14:paraId="5631C27E" w14:textId="77777777" w:rsidR="001A0D59" w:rsidRDefault="001A0D59">
            <w:pPr>
              <w:rPr>
                <w:smallCaps/>
              </w:rPr>
            </w:pPr>
          </w:p>
          <w:p w14:paraId="5631C27F" w14:textId="77777777" w:rsidR="001A0D59" w:rsidRDefault="001A0D59">
            <w:pPr>
              <w:rPr>
                <w:smallCaps/>
              </w:rPr>
            </w:pPr>
          </w:p>
        </w:tc>
        <w:tc>
          <w:tcPr>
            <w:tcW w:w="5542" w:type="dxa"/>
            <w:vMerge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80" w14:textId="77777777" w:rsidR="001A0D59" w:rsidRDefault="001A0D59">
            <w:pPr>
              <w:rPr>
                <w:smallCaps/>
              </w:rPr>
            </w:pPr>
          </w:p>
        </w:tc>
      </w:tr>
    </w:tbl>
    <w:p w14:paraId="5631C282" w14:textId="77777777" w:rsidR="001A0D59" w:rsidRDefault="005B09F6">
      <w:pPr>
        <w:rPr>
          <w:b/>
        </w:rPr>
      </w:pPr>
      <w:r>
        <w:rPr>
          <w:b/>
        </w:rPr>
        <w:t>Wykonawca/Podwykonawca/Podmiot trzeci:</w:t>
      </w:r>
    </w:p>
    <w:p w14:paraId="5631C283" w14:textId="77777777" w:rsidR="001A0D59" w:rsidRDefault="001A0D59">
      <w:pPr>
        <w:ind w:right="5954"/>
      </w:pPr>
    </w:p>
    <w:p w14:paraId="5631C284" w14:textId="77777777" w:rsidR="001A0D59" w:rsidRDefault="005B09F6">
      <w:pPr>
        <w:ind w:right="5954"/>
      </w:pPr>
      <w:r>
        <w:t>………………………………………</w:t>
      </w:r>
    </w:p>
    <w:p w14:paraId="5631C285" w14:textId="77777777" w:rsidR="001A0D59" w:rsidRDefault="005B09F6">
      <w:pPr>
        <w:ind w:right="5953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5631C286" w14:textId="77777777" w:rsidR="001A0D59" w:rsidRDefault="005B09F6">
      <w:pPr>
        <w:rPr>
          <w:u w:val="single"/>
        </w:rPr>
      </w:pPr>
      <w:r>
        <w:rPr>
          <w:u w:val="single"/>
        </w:rPr>
        <w:t>reprezentowany przez:</w:t>
      </w:r>
    </w:p>
    <w:p w14:paraId="5631C287" w14:textId="77777777" w:rsidR="001A0D59" w:rsidRDefault="001A0D59">
      <w:pPr>
        <w:ind w:right="5954"/>
      </w:pPr>
    </w:p>
    <w:p w14:paraId="5631C288" w14:textId="77777777" w:rsidR="001A0D59" w:rsidRDefault="005B09F6">
      <w:pPr>
        <w:ind w:right="5954"/>
      </w:pPr>
      <w:r>
        <w:t>………………………………………</w:t>
      </w:r>
    </w:p>
    <w:p w14:paraId="5631C289" w14:textId="77777777" w:rsidR="001A0D59" w:rsidRDefault="005B09F6">
      <w:pPr>
        <w:ind w:right="5953"/>
        <w:rPr>
          <w:i/>
        </w:rPr>
      </w:pPr>
      <w:r>
        <w:rPr>
          <w:i/>
        </w:rPr>
        <w:t>(imię, nazwisko, stanowisko/podstawa do reprezentacji)</w:t>
      </w:r>
    </w:p>
    <w:p w14:paraId="5631C28A" w14:textId="77777777" w:rsidR="001A0D59" w:rsidRDefault="001A0D59"/>
    <w:p w14:paraId="5631C28B" w14:textId="77777777" w:rsidR="001A0D59" w:rsidRDefault="001A0D59"/>
    <w:p w14:paraId="5631C28C" w14:textId="77777777" w:rsidR="001A0D59" w:rsidRDefault="005B09F6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</w:p>
    <w:p w14:paraId="5631C28D" w14:textId="77777777" w:rsidR="001A0D59" w:rsidRDefault="005B09F6">
      <w:pPr>
        <w:spacing w:line="360" w:lineRule="auto"/>
        <w:jc w:val="center"/>
        <w:rPr>
          <w:b/>
        </w:rPr>
      </w:pPr>
      <w:r>
        <w:rPr>
          <w:b/>
        </w:rPr>
        <w:t>składane na pod</w:t>
      </w:r>
      <w:r>
        <w:rPr>
          <w:b/>
        </w:rPr>
        <w:t xml:space="preserve">stawie art. 125 ust. 1 ustawy z dnia 11 września 2019 r. </w:t>
      </w:r>
    </w:p>
    <w:p w14:paraId="5631C28E" w14:textId="77777777" w:rsidR="001A0D59" w:rsidRDefault="005B09F6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5631C28F" w14:textId="77777777" w:rsidR="001A0D59" w:rsidRDefault="005B09F6">
      <w:pPr>
        <w:spacing w:line="360" w:lineRule="auto"/>
        <w:jc w:val="center"/>
      </w:pPr>
      <w:r>
        <w:rPr>
          <w:b/>
          <w:u w:val="single"/>
        </w:rPr>
        <w:t xml:space="preserve">DOTYCZĄCE </w:t>
      </w:r>
      <w:r>
        <w:rPr>
          <w:b/>
          <w:color w:val="000000"/>
          <w:u w:val="single"/>
        </w:rPr>
        <w:t>PRZESŁANEK WYKLUCZENIA Z POSTĘPOWANIA</w:t>
      </w:r>
    </w:p>
    <w:p w14:paraId="5631C290" w14:textId="77777777" w:rsidR="001A0D59" w:rsidRDefault="005B09F6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uwzględniające przesłanki wykluczenia z art. 7 ust. 1 ustawy o szczególnych </w:t>
      </w:r>
      <w:r>
        <w:rPr>
          <w:b/>
          <w:color w:val="000000"/>
        </w:rPr>
        <w:t xml:space="preserve">rozwiązaniach </w:t>
      </w:r>
    </w:p>
    <w:p w14:paraId="5631C291" w14:textId="77777777" w:rsidR="001A0D59" w:rsidRDefault="005B09F6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w zakresie przeciwdziałania wspieraniu agresji na Ukrainę oraz </w:t>
      </w:r>
    </w:p>
    <w:p w14:paraId="5631C292" w14:textId="77777777" w:rsidR="001A0D59" w:rsidRDefault="005B09F6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służących ochronie bezpieczeństwa narodowego</w:t>
      </w:r>
    </w:p>
    <w:p w14:paraId="5631C293" w14:textId="77777777" w:rsidR="001A0D59" w:rsidRDefault="001A0D59">
      <w:pPr>
        <w:spacing w:line="360" w:lineRule="auto"/>
        <w:jc w:val="center"/>
        <w:rPr>
          <w:b/>
          <w:u w:val="single"/>
        </w:rPr>
      </w:pPr>
    </w:p>
    <w:p w14:paraId="5631C294" w14:textId="77777777" w:rsidR="001A0D59" w:rsidRDefault="005B09F6">
      <w:pPr>
        <w:spacing w:line="360" w:lineRule="auto"/>
        <w:ind w:firstLine="708"/>
        <w:jc w:val="both"/>
      </w:pPr>
      <w:r>
        <w:t xml:space="preserve">Na potrzeby postępowania o udzielenie zamówienia publicznego pn. </w:t>
      </w:r>
      <w:r>
        <w:rPr>
          <w:i/>
          <w:iCs/>
          <w:color w:val="000000"/>
        </w:rPr>
        <w:t xml:space="preserve">„Budowa </w:t>
      </w:r>
      <w:r>
        <w:rPr>
          <w:i/>
          <w:iCs/>
          <w:color w:val="000000"/>
          <w:kern w:val="3"/>
        </w:rPr>
        <w:t xml:space="preserve">przyłącza kanalizacji kablowej RHDPE 110 +AROT 160 do </w:t>
      </w:r>
      <w:r>
        <w:rPr>
          <w:i/>
          <w:iCs/>
          <w:color w:val="000000"/>
          <w:kern w:val="3"/>
        </w:rPr>
        <w:t xml:space="preserve">budynku Laboratorium przy ul. </w:t>
      </w:r>
      <w:proofErr w:type="spellStart"/>
      <w:r>
        <w:rPr>
          <w:i/>
          <w:iCs/>
          <w:color w:val="000000"/>
          <w:kern w:val="3"/>
        </w:rPr>
        <w:t>Jazdów</w:t>
      </w:r>
      <w:proofErr w:type="spellEnd"/>
      <w:r>
        <w:rPr>
          <w:i/>
          <w:iCs/>
          <w:color w:val="000000"/>
          <w:kern w:val="3"/>
        </w:rPr>
        <w:t xml:space="preserve"> 2a zlokalizowanego na terenie </w:t>
      </w:r>
      <w:r>
        <w:rPr>
          <w:i/>
          <w:iCs/>
          <w:color w:val="000000"/>
        </w:rPr>
        <w:t>Centrum Sztuki Współczesnej – Zamek Ujazdowski wraz z budową kabla światłowodowego”,</w:t>
      </w:r>
      <w:r>
        <w:rPr>
          <w:color w:val="000000"/>
        </w:rPr>
        <w:t xml:space="preserve"> </w:t>
      </w:r>
      <w:r>
        <w:t>prowadzonego przez Zamawiającego Centrum Sztuki Współczesnej Zamek Ujazdowski oświadczam, co następuje:</w:t>
      </w:r>
    </w:p>
    <w:p w14:paraId="5631C295" w14:textId="77777777" w:rsidR="001A0D59" w:rsidRDefault="001A0D59">
      <w:pPr>
        <w:spacing w:line="360" w:lineRule="auto"/>
        <w:ind w:firstLine="708"/>
        <w:jc w:val="both"/>
      </w:pPr>
    </w:p>
    <w:p w14:paraId="5631C296" w14:textId="77777777" w:rsidR="001A0D59" w:rsidRDefault="005B09F6">
      <w:pPr>
        <w:pStyle w:val="Kolorowalistaakcent11"/>
        <w:widowControl/>
        <w:numPr>
          <w:ilvl w:val="0"/>
          <w:numId w:val="5"/>
        </w:numPr>
        <w:autoSpaceDE/>
        <w:spacing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Oświadczam, że nie podlegam wykluczeniu z postępowania na podstawie art. 108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1C297" w14:textId="77777777" w:rsidR="001A0D59" w:rsidRDefault="001A0D59">
      <w:pPr>
        <w:pStyle w:val="Kolorowalistaakcent11"/>
        <w:widowControl/>
        <w:numPr>
          <w:ilvl w:val="0"/>
          <w:numId w:val="5"/>
        </w:numPr>
        <w:autoSpaceDE/>
        <w:spacing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</w:p>
    <w:p w14:paraId="5631C298" w14:textId="77777777" w:rsidR="001A0D59" w:rsidRDefault="001A0D59">
      <w:pPr>
        <w:jc w:val="both"/>
      </w:pPr>
    </w:p>
    <w:p w14:paraId="5631C299" w14:textId="77777777" w:rsidR="001A0D59" w:rsidRDefault="005B09F6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5631C29A" w14:textId="77777777" w:rsidR="001A0D59" w:rsidRDefault="005B09F6">
      <w:pPr>
        <w:spacing w:line="360" w:lineRule="auto"/>
        <w:jc w:val="both"/>
      </w:pPr>
      <w:r>
        <w:t xml:space="preserve">                                                                                              …………………………………</w:t>
      </w:r>
    </w:p>
    <w:p w14:paraId="5631C29B" w14:textId="77777777" w:rsidR="001A0D59" w:rsidRDefault="005B09F6">
      <w:pPr>
        <w:ind w:left="5664" w:firstLine="708"/>
        <w:jc w:val="both"/>
        <w:rPr>
          <w:i/>
        </w:rPr>
      </w:pPr>
      <w:r>
        <w:rPr>
          <w:i/>
        </w:rPr>
        <w:t xml:space="preserve">   </w:t>
      </w:r>
      <w:r>
        <w:rPr>
          <w:i/>
        </w:rPr>
        <w:t xml:space="preserve"> (podpis)</w:t>
      </w:r>
    </w:p>
    <w:p w14:paraId="5631C29C" w14:textId="77777777" w:rsidR="001A0D59" w:rsidRDefault="001A0D59">
      <w:pPr>
        <w:ind w:left="5664" w:firstLine="708"/>
        <w:jc w:val="both"/>
        <w:rPr>
          <w:i/>
        </w:rPr>
      </w:pPr>
    </w:p>
    <w:p w14:paraId="5631C29D" w14:textId="77777777" w:rsidR="001A0D59" w:rsidRDefault="001A0D59">
      <w:pPr>
        <w:jc w:val="both"/>
        <w:rPr>
          <w:i/>
        </w:rPr>
      </w:pPr>
    </w:p>
    <w:p w14:paraId="5631C29E" w14:textId="77777777" w:rsidR="001A0D59" w:rsidRDefault="005B09F6">
      <w:pPr>
        <w:pStyle w:val="Akapitzlist"/>
        <w:numPr>
          <w:ilvl w:val="0"/>
          <w:numId w:val="6"/>
        </w:numPr>
        <w:spacing w:line="360" w:lineRule="auto"/>
        <w:ind w:left="567" w:hanging="425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ust. 1 pkt 1, 2, 5 i 6 ustawy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Jednocześnie o</w:t>
      </w:r>
      <w:r>
        <w:rPr>
          <w:rFonts w:ascii="Times New Roman" w:hAnsi="Times New Roman" w:cs="Times New Roman"/>
          <w:sz w:val="24"/>
          <w:szCs w:val="24"/>
        </w:rPr>
        <w:t xml:space="preserve">świadczam, że w związku z ww. okolicznością, na podstawie art. 110 ust. 2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5631C29F" w14:textId="77777777" w:rsidR="001A0D59" w:rsidRDefault="005B09F6">
      <w:pPr>
        <w:pStyle w:val="Akapitzlist"/>
        <w:spacing w:line="360" w:lineRule="auto"/>
        <w:ind w:left="567"/>
        <w:jc w:val="both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631C2A0" w14:textId="77777777" w:rsidR="001A0D59" w:rsidRDefault="001A0D59">
      <w:pPr>
        <w:pStyle w:val="Akapitzlist"/>
        <w:spacing w:line="360" w:lineRule="auto"/>
        <w:ind w:left="567"/>
        <w:jc w:val="both"/>
      </w:pPr>
    </w:p>
    <w:p w14:paraId="5631C2A1" w14:textId="77777777" w:rsidR="001A0D59" w:rsidRDefault="005B09F6">
      <w:pPr>
        <w:ind w:left="567" w:hanging="425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631C2A2" w14:textId="77777777" w:rsidR="001A0D59" w:rsidRDefault="001A0D59">
      <w:pPr>
        <w:ind w:left="567" w:hanging="425"/>
        <w:jc w:val="both"/>
      </w:pPr>
    </w:p>
    <w:p w14:paraId="5631C2A3" w14:textId="77777777" w:rsidR="001A0D59" w:rsidRDefault="005B09F6">
      <w:pPr>
        <w:ind w:left="567" w:hanging="42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5631C2A4" w14:textId="77777777" w:rsidR="001A0D59" w:rsidRDefault="005B09F6">
      <w:pPr>
        <w:ind w:left="6239" w:firstLine="142"/>
        <w:jc w:val="both"/>
        <w:rPr>
          <w:i/>
        </w:rPr>
      </w:pPr>
      <w:r>
        <w:rPr>
          <w:i/>
        </w:rPr>
        <w:t>(podpis)</w:t>
      </w:r>
    </w:p>
    <w:p w14:paraId="5631C2A5" w14:textId="77777777" w:rsidR="001A0D59" w:rsidRDefault="001A0D59">
      <w:pPr>
        <w:ind w:left="6239" w:firstLine="142"/>
        <w:jc w:val="both"/>
        <w:rPr>
          <w:i/>
        </w:rPr>
      </w:pPr>
    </w:p>
    <w:p w14:paraId="5631C2A6" w14:textId="77777777" w:rsidR="001A0D59" w:rsidRDefault="001A0D59">
      <w:pPr>
        <w:ind w:left="6239" w:firstLine="142"/>
        <w:jc w:val="both"/>
        <w:rPr>
          <w:i/>
        </w:rPr>
      </w:pPr>
    </w:p>
    <w:p w14:paraId="5631C2A7" w14:textId="77777777" w:rsidR="001A0D59" w:rsidRDefault="005B09F6">
      <w:pPr>
        <w:pStyle w:val="Akapitzlist"/>
        <w:numPr>
          <w:ilvl w:val="0"/>
          <w:numId w:val="6"/>
        </w:numPr>
        <w:spacing w:line="360" w:lineRule="auto"/>
        <w:ind w:left="567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nie zachodzą w stosunku do mnie przesłanki wykluczenia z postępowania na podstawie art.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 ust. 1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ustawy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z dnia 13 kwietnia 2022 r. o szczególnych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rozwiązaniach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w zakresie przeciwdziałania wspieraniu agresji na Ukrainę oraz służących ochronie bezpieczeństwa narodowego.</w:t>
      </w:r>
    </w:p>
    <w:p w14:paraId="5631C2A8" w14:textId="77777777" w:rsidR="001A0D59" w:rsidRDefault="001A0D59">
      <w:pPr>
        <w:spacing w:line="360" w:lineRule="auto"/>
        <w:jc w:val="both"/>
        <w:rPr>
          <w:color w:val="000000"/>
        </w:rPr>
      </w:pPr>
    </w:p>
    <w:p w14:paraId="5631C2A9" w14:textId="77777777" w:rsidR="001A0D59" w:rsidRDefault="005B09F6">
      <w:pPr>
        <w:ind w:left="567" w:hanging="425"/>
        <w:jc w:val="both"/>
      </w:pPr>
      <w:r>
        <w:rPr>
          <w:color w:val="000000"/>
        </w:rPr>
        <w:t xml:space="preserve">…………….……. </w:t>
      </w:r>
      <w:r>
        <w:rPr>
          <w:i/>
          <w:color w:val="000000"/>
        </w:rPr>
        <w:t xml:space="preserve">(miejscowość), </w:t>
      </w:r>
      <w:r>
        <w:rPr>
          <w:color w:val="000000"/>
        </w:rPr>
        <w:t xml:space="preserve">dnia …………………. r. </w:t>
      </w:r>
    </w:p>
    <w:p w14:paraId="5631C2AA" w14:textId="77777777" w:rsidR="001A0D59" w:rsidRDefault="001A0D59">
      <w:pPr>
        <w:ind w:left="567" w:hanging="425"/>
        <w:jc w:val="both"/>
        <w:rPr>
          <w:color w:val="000000"/>
        </w:rPr>
      </w:pPr>
    </w:p>
    <w:p w14:paraId="5631C2AB" w14:textId="77777777" w:rsidR="001A0D59" w:rsidRDefault="005B09F6">
      <w:pPr>
        <w:ind w:left="567" w:hanging="425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……………………………………</w:t>
      </w:r>
    </w:p>
    <w:p w14:paraId="5631C2AC" w14:textId="77777777" w:rsidR="001A0D59" w:rsidRDefault="005B09F6">
      <w:pPr>
        <w:ind w:left="6239" w:firstLine="142"/>
        <w:jc w:val="both"/>
        <w:rPr>
          <w:i/>
        </w:rPr>
      </w:pPr>
      <w:r>
        <w:rPr>
          <w:i/>
        </w:rPr>
        <w:t>(podpis)</w:t>
      </w:r>
    </w:p>
    <w:p w14:paraId="5631C2AD" w14:textId="77777777" w:rsidR="001A0D59" w:rsidRDefault="001A0D59">
      <w:pPr>
        <w:spacing w:line="360" w:lineRule="auto"/>
        <w:ind w:left="567"/>
        <w:jc w:val="both"/>
        <w:rPr>
          <w:i/>
        </w:rPr>
      </w:pPr>
    </w:p>
    <w:p w14:paraId="5631C2AE" w14:textId="77777777" w:rsidR="001A0D59" w:rsidRDefault="001A0D59">
      <w:pPr>
        <w:spacing w:line="360" w:lineRule="auto"/>
        <w:ind w:left="567"/>
        <w:jc w:val="both"/>
        <w:rPr>
          <w:i/>
        </w:rPr>
      </w:pPr>
    </w:p>
    <w:p w14:paraId="5631C2AF" w14:textId="77777777" w:rsidR="001A0D59" w:rsidRDefault="005B09F6">
      <w:pPr>
        <w:pStyle w:val="Akapitzlist"/>
        <w:numPr>
          <w:ilvl w:val="0"/>
          <w:numId w:val="6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wszystkie informacje podane w powy</w:t>
      </w:r>
      <w:r>
        <w:rPr>
          <w:rFonts w:ascii="Times New Roman" w:hAnsi="Times New Roman" w:cs="Times New Roman"/>
          <w:sz w:val="24"/>
          <w:szCs w:val="24"/>
        </w:rPr>
        <w:t xml:space="preserve">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5631C2B0" w14:textId="77777777" w:rsidR="001A0D59" w:rsidRDefault="001A0D59">
      <w:pPr>
        <w:spacing w:line="360" w:lineRule="auto"/>
        <w:ind w:left="567"/>
        <w:jc w:val="both"/>
      </w:pPr>
    </w:p>
    <w:p w14:paraId="5631C2B1" w14:textId="77777777" w:rsidR="001A0D59" w:rsidRDefault="001A0D59">
      <w:pPr>
        <w:spacing w:line="360" w:lineRule="auto"/>
        <w:ind w:left="567"/>
        <w:jc w:val="both"/>
      </w:pPr>
    </w:p>
    <w:p w14:paraId="5631C2B2" w14:textId="77777777" w:rsidR="001A0D59" w:rsidRDefault="005B09F6">
      <w:pPr>
        <w:spacing w:line="360" w:lineRule="auto"/>
        <w:ind w:left="567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5631C2B3" w14:textId="77777777" w:rsidR="001A0D59" w:rsidRDefault="001A0D59">
      <w:pPr>
        <w:spacing w:line="360" w:lineRule="auto"/>
        <w:ind w:left="567"/>
        <w:jc w:val="both"/>
      </w:pPr>
    </w:p>
    <w:p w14:paraId="5631C2B4" w14:textId="77777777" w:rsidR="001A0D59" w:rsidRDefault="005B09F6">
      <w:pPr>
        <w:spacing w:line="360" w:lineRule="auto"/>
        <w:ind w:left="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5631C2B5" w14:textId="77777777" w:rsidR="001A0D59" w:rsidRDefault="005B09F6">
      <w:pPr>
        <w:spacing w:line="360" w:lineRule="auto"/>
        <w:ind w:left="6382"/>
        <w:jc w:val="both"/>
        <w:rPr>
          <w:i/>
        </w:rPr>
      </w:pPr>
      <w:r>
        <w:rPr>
          <w:i/>
        </w:rPr>
        <w:t>(podpis)</w:t>
      </w:r>
    </w:p>
    <w:p w14:paraId="5631C2B6" w14:textId="77777777" w:rsidR="001A0D59" w:rsidRDefault="001A0D59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631C2B7" w14:textId="77777777" w:rsidR="001A0D59" w:rsidRDefault="001A0D59"/>
    <w:bookmarkEnd w:id="4"/>
    <w:bookmarkEnd w:id="5"/>
    <w:bookmarkEnd w:id="6"/>
    <w:bookmarkEnd w:id="7"/>
    <w:p w14:paraId="5631C2B8" w14:textId="77777777" w:rsidR="001A0D59" w:rsidRDefault="001A0D59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631C2B9" w14:textId="77777777" w:rsidR="001A0D59" w:rsidRDefault="001A0D59"/>
    <w:p w14:paraId="5631C2BA" w14:textId="77777777" w:rsidR="001A0D59" w:rsidRDefault="005B09F6">
      <w:pPr>
        <w:tabs>
          <w:tab w:val="left" w:pos="6925"/>
        </w:tabs>
        <w:rPr>
          <w:b/>
          <w:bCs/>
        </w:rPr>
      </w:pPr>
      <w:r>
        <w:rPr>
          <w:b/>
          <w:bCs/>
        </w:rPr>
        <w:t xml:space="preserve">                                                         Załącznik nr 9 do SWZ  –  wzór wykazu robót budowlanych</w:t>
      </w:r>
    </w:p>
    <w:p w14:paraId="5631C2BB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2BC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2BD" w14:textId="77777777" w:rsidR="001A0D59" w:rsidRDefault="001A0D59">
      <w:pPr>
        <w:tabs>
          <w:tab w:val="left" w:pos="6925"/>
        </w:tabs>
        <w:rPr>
          <w:b/>
          <w:bCs/>
        </w:rPr>
      </w:pPr>
    </w:p>
    <w:tbl>
      <w:tblPr>
        <w:tblW w:w="101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A0D59" w14:paraId="5631C2C1" w14:textId="77777777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2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BE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BF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ZAMPUB/PRZETARG/2022/03</w:t>
            </w:r>
          </w:p>
          <w:p w14:paraId="5631C2C0" w14:textId="77777777" w:rsidR="001A0D59" w:rsidRDefault="001A0D59">
            <w:pPr>
              <w:rPr>
                <w:b/>
                <w:smallCaps/>
              </w:rPr>
            </w:pPr>
          </w:p>
        </w:tc>
      </w:tr>
      <w:tr w:rsidR="001A0D59" w14:paraId="5631C2C9" w14:textId="77777777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C2" w14:textId="77777777" w:rsidR="001A0D59" w:rsidRDefault="001A0D59">
            <w:pPr>
              <w:rPr>
                <w:b/>
                <w:smallCaps/>
              </w:rPr>
            </w:pPr>
          </w:p>
        </w:tc>
        <w:tc>
          <w:tcPr>
            <w:tcW w:w="55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2C3" w14:textId="77777777" w:rsidR="001A0D59" w:rsidRDefault="001A0D59">
            <w:pPr>
              <w:rPr>
                <w:b/>
                <w:smallCaps/>
              </w:rPr>
            </w:pPr>
          </w:p>
          <w:p w14:paraId="5631C2C4" w14:textId="77777777" w:rsidR="001A0D59" w:rsidRDefault="001A0D59">
            <w:pPr>
              <w:rPr>
                <w:b/>
                <w:smallCaps/>
              </w:rPr>
            </w:pPr>
          </w:p>
          <w:p w14:paraId="5631C2C5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Zamawiający:</w:t>
            </w:r>
          </w:p>
          <w:p w14:paraId="5631C2C6" w14:textId="77777777" w:rsidR="001A0D59" w:rsidRDefault="005B09F6">
            <w:pPr>
              <w:rPr>
                <w:b/>
              </w:rPr>
            </w:pPr>
            <w:r>
              <w:rPr>
                <w:b/>
              </w:rPr>
              <w:t xml:space="preserve">Centrum Sztuki Współczesnej </w:t>
            </w:r>
          </w:p>
          <w:p w14:paraId="5631C2C7" w14:textId="77777777" w:rsidR="001A0D59" w:rsidRDefault="005B09F6">
            <w:r>
              <w:rPr>
                <w:b/>
              </w:rPr>
              <w:t>Zamek Ujazdowski w Warszawie</w:t>
            </w:r>
          </w:p>
          <w:p w14:paraId="5631C2C8" w14:textId="77777777" w:rsidR="001A0D59" w:rsidRDefault="001A0D59">
            <w:pPr>
              <w:rPr>
                <w:b/>
                <w:smallCaps/>
              </w:rPr>
            </w:pPr>
          </w:p>
        </w:tc>
      </w:tr>
    </w:tbl>
    <w:p w14:paraId="5631C2CA" w14:textId="77777777" w:rsidR="001A0D59" w:rsidRDefault="001A0D59">
      <w:pPr>
        <w:pStyle w:val="Stopka"/>
        <w:ind w:right="-2"/>
      </w:pPr>
    </w:p>
    <w:p w14:paraId="5631C2CB" w14:textId="77777777" w:rsidR="001A0D59" w:rsidRDefault="001A0D59">
      <w:pPr>
        <w:pStyle w:val="Stopka"/>
        <w:ind w:right="-2"/>
      </w:pPr>
    </w:p>
    <w:p w14:paraId="5631C2CC" w14:textId="77777777" w:rsidR="001A0D59" w:rsidRDefault="005B09F6">
      <w:pPr>
        <w:pStyle w:val="Tekstpodstawowy"/>
        <w:ind w:right="-2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>
        <w:rPr>
          <w:b/>
          <w:u w:val="single"/>
        </w:rPr>
        <w:t xml:space="preserve">WYKONANYCH ROBÓT </w:t>
      </w:r>
    </w:p>
    <w:p w14:paraId="5631C2CD" w14:textId="77777777" w:rsidR="001A0D59" w:rsidRDefault="001A0D59">
      <w:pPr>
        <w:shd w:val="clear" w:color="auto" w:fill="FFFFFF"/>
        <w:autoSpaceDE w:val="0"/>
        <w:spacing w:line="360" w:lineRule="auto"/>
        <w:jc w:val="center"/>
        <w:rPr>
          <w:rFonts w:cs="Arial"/>
          <w:b/>
          <w:color w:val="000000"/>
        </w:rPr>
      </w:pPr>
    </w:p>
    <w:tbl>
      <w:tblPr>
        <w:tblW w:w="9214" w:type="dxa"/>
        <w:tblInd w:w="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1A0D59" w14:paraId="5631C2D5" w14:textId="77777777">
        <w:tblPrEx>
          <w:tblCellMar>
            <w:top w:w="0" w:type="dxa"/>
            <w:bottom w:w="0" w:type="dxa"/>
          </w:tblCellMar>
        </w:tblPrEx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CE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CF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NAZWA 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0" w14:textId="77777777" w:rsidR="001A0D59" w:rsidRDefault="005B09F6">
            <w:pPr>
              <w:keepNext/>
              <w:shd w:val="clear" w:color="auto" w:fill="FFFFFF"/>
              <w:tabs>
                <w:tab w:val="left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1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2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3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WARTOŚĆ UMOWY</w:t>
            </w:r>
          </w:p>
          <w:p w14:paraId="5631C2D4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netto/brutto</w:t>
            </w:r>
          </w:p>
        </w:tc>
      </w:tr>
      <w:tr w:rsidR="001A0D59" w14:paraId="5631C2DD" w14:textId="77777777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6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7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  <w:p w14:paraId="5631C2D8" w14:textId="77777777" w:rsidR="001A0D59" w:rsidRDefault="001A0D59">
            <w:pPr>
              <w:spacing w:line="360" w:lineRule="auto"/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9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A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B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C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1A0D59" w14:paraId="5631C2E4" w14:textId="77777777">
        <w:tblPrEx>
          <w:tblCellMar>
            <w:top w:w="0" w:type="dxa"/>
            <w:bottom w:w="0" w:type="dxa"/>
          </w:tblCellMar>
        </w:tblPrEx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E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DF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0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1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2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3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1A0D59" w14:paraId="5631C2EB" w14:textId="77777777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5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6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7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8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9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A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  <w:tr w:rsidR="001A0D59" w14:paraId="5631C2F2" w14:textId="77777777">
        <w:tblPrEx>
          <w:tblCellMar>
            <w:top w:w="0" w:type="dxa"/>
            <w:bottom w:w="0" w:type="dxa"/>
          </w:tblCellMar>
        </w:tblPrEx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C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D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E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EF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F0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2F1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5631C2F3" w14:textId="77777777" w:rsidR="001A0D59" w:rsidRDefault="001A0D59">
      <w:pPr>
        <w:spacing w:line="360" w:lineRule="auto"/>
        <w:rPr>
          <w:rFonts w:cs="Arial"/>
          <w:b/>
          <w:color w:val="000000"/>
        </w:rPr>
      </w:pPr>
    </w:p>
    <w:p w14:paraId="5631C2F4" w14:textId="77777777" w:rsidR="001A0D59" w:rsidRDefault="005B09F6">
      <w:pPr>
        <w:pStyle w:val="Zwykytekst1"/>
        <w:spacing w:line="276" w:lineRule="auto"/>
        <w:jc w:val="both"/>
      </w:pPr>
      <w:r>
        <w:rPr>
          <w:rFonts w:ascii="Times New Roman" w:hAnsi="Times New Roman"/>
          <w:b/>
          <w:sz w:val="24"/>
          <w:szCs w:val="24"/>
        </w:rPr>
        <w:t xml:space="preserve">W załączeniu Wykonawca ma obowiązek przedstawić dowody (poświadczenia lub inne) potwierdzające, że roboty </w:t>
      </w:r>
      <w:r>
        <w:rPr>
          <w:rFonts w:ascii="Times New Roman" w:hAnsi="Times New Roman"/>
          <w:b/>
          <w:sz w:val="24"/>
          <w:szCs w:val="24"/>
        </w:rPr>
        <w:t>wskazane w wykazie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zostały </w:t>
      </w:r>
      <w:r>
        <w:rPr>
          <w:rFonts w:ascii="Times New Roman" w:hAnsi="Times New Roman"/>
          <w:b/>
          <w:sz w:val="24"/>
          <w:szCs w:val="24"/>
          <w:lang w:eastAsia="pl-PL"/>
        </w:rPr>
        <w:t>wykonane  zgodnie z przepisami prawa budowlanego i prawidłowo ukończone.</w:t>
      </w:r>
    </w:p>
    <w:p w14:paraId="5631C2F5" w14:textId="77777777" w:rsidR="001A0D59" w:rsidRDefault="001A0D59">
      <w:pPr>
        <w:pStyle w:val="Tekstpodstawowy"/>
        <w:ind w:right="-2"/>
        <w:rPr>
          <w:b/>
        </w:rPr>
      </w:pPr>
    </w:p>
    <w:p w14:paraId="5631C2F6" w14:textId="77777777" w:rsidR="001A0D59" w:rsidRDefault="001A0D59">
      <w:pPr>
        <w:pStyle w:val="Tekstpodstawowy"/>
        <w:ind w:right="-2"/>
        <w:rPr>
          <w:b/>
        </w:rPr>
      </w:pPr>
    </w:p>
    <w:p w14:paraId="5631C2F7" w14:textId="77777777" w:rsidR="001A0D59" w:rsidRDefault="001A0D59">
      <w:pPr>
        <w:pStyle w:val="Tekstpodstawowy"/>
        <w:ind w:right="-2"/>
        <w:rPr>
          <w:b/>
        </w:rPr>
      </w:pPr>
    </w:p>
    <w:p w14:paraId="5631C2F8" w14:textId="77777777" w:rsidR="001A0D59" w:rsidRDefault="001A0D59">
      <w:pPr>
        <w:pStyle w:val="Stopka"/>
        <w:ind w:right="-2"/>
      </w:pPr>
    </w:p>
    <w:p w14:paraId="5631C2F9" w14:textId="77777777" w:rsidR="001A0D59" w:rsidRDefault="001A0D59">
      <w:pPr>
        <w:pStyle w:val="Stopka"/>
        <w:ind w:right="-2"/>
      </w:pPr>
    </w:p>
    <w:p w14:paraId="5631C2FA" w14:textId="77777777" w:rsidR="001A0D59" w:rsidRDefault="005B09F6">
      <w:pPr>
        <w:tabs>
          <w:tab w:val="right" w:pos="9072"/>
        </w:tabs>
        <w:autoSpaceDE w:val="0"/>
        <w:spacing w:before="600"/>
        <w:ind w:left="-120"/>
        <w:rPr>
          <w:color w:val="000000"/>
        </w:rPr>
      </w:pPr>
      <w:r>
        <w:rPr>
          <w:color w:val="000000"/>
        </w:rPr>
        <w:t>..............................., dn. .......................</w:t>
      </w:r>
      <w:r>
        <w:rPr>
          <w:color w:val="000000"/>
        </w:rPr>
        <w:tab/>
        <w:t xml:space="preserve">                  </w:t>
      </w:r>
      <w:r>
        <w:rPr>
          <w:color w:val="000000"/>
        </w:rPr>
        <w:t>...................................................................</w:t>
      </w:r>
    </w:p>
    <w:p w14:paraId="5631C2FB" w14:textId="77777777" w:rsidR="001A0D59" w:rsidRDefault="001A0D59">
      <w:pPr>
        <w:tabs>
          <w:tab w:val="right" w:pos="9072"/>
        </w:tabs>
        <w:autoSpaceDE w:val="0"/>
        <w:rPr>
          <w:color w:val="000000"/>
        </w:rPr>
      </w:pPr>
    </w:p>
    <w:p w14:paraId="5631C2FC" w14:textId="77777777" w:rsidR="001A0D59" w:rsidRDefault="005B09F6">
      <w:pPr>
        <w:tabs>
          <w:tab w:val="right" w:pos="9072"/>
        </w:tabs>
        <w:autoSpaceDE w:val="0"/>
        <w:rPr>
          <w:i/>
          <w:iCs/>
          <w:color w:val="000000"/>
        </w:rPr>
      </w:pPr>
      <w:r>
        <w:rPr>
          <w:i/>
          <w:iCs/>
          <w:color w:val="000000"/>
        </w:rPr>
        <w:t xml:space="preserve">(miejscowość)                                                                                       </w:t>
      </w:r>
    </w:p>
    <w:p w14:paraId="5631C2FD" w14:textId="77777777" w:rsidR="001A0D59" w:rsidRDefault="005B09F6">
      <w:pPr>
        <w:tabs>
          <w:tab w:val="right" w:pos="9072"/>
        </w:tabs>
        <w:autoSpaceDE w:val="0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                                                                    </w:t>
      </w:r>
      <w:r>
        <w:rPr>
          <w:i/>
          <w:iCs/>
          <w:color w:val="000000"/>
        </w:rPr>
        <w:t xml:space="preserve">                          (podpis)</w:t>
      </w:r>
    </w:p>
    <w:p w14:paraId="5631C2FE" w14:textId="77777777" w:rsidR="001A0D59" w:rsidRDefault="005B09F6">
      <w:pPr>
        <w:tabs>
          <w:tab w:val="left" w:pos="6925"/>
        </w:tabs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14:paraId="5631C2FF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0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1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2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3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4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5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6" w14:textId="77777777" w:rsidR="001A0D59" w:rsidRDefault="005B09F6">
      <w:pPr>
        <w:tabs>
          <w:tab w:val="left" w:pos="6925"/>
        </w:tabs>
        <w:jc w:val="right"/>
        <w:rPr>
          <w:b/>
          <w:bCs/>
        </w:rPr>
      </w:pPr>
      <w:r>
        <w:rPr>
          <w:b/>
          <w:bCs/>
        </w:rPr>
        <w:t>Załącznik nr 10 do SWZ  –  wzór wykazu osób</w:t>
      </w:r>
    </w:p>
    <w:p w14:paraId="5631C307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8" w14:textId="77777777" w:rsidR="001A0D59" w:rsidRDefault="001A0D59">
      <w:pPr>
        <w:tabs>
          <w:tab w:val="left" w:pos="6925"/>
        </w:tabs>
        <w:rPr>
          <w:b/>
          <w:bCs/>
        </w:rPr>
      </w:pPr>
    </w:p>
    <w:p w14:paraId="5631C309" w14:textId="77777777" w:rsidR="001A0D59" w:rsidRDefault="001A0D59">
      <w:pPr>
        <w:tabs>
          <w:tab w:val="left" w:pos="6925"/>
        </w:tabs>
        <w:rPr>
          <w:b/>
          <w:bCs/>
        </w:rPr>
      </w:pPr>
    </w:p>
    <w:tbl>
      <w:tblPr>
        <w:tblW w:w="100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2"/>
        <w:gridCol w:w="2334"/>
        <w:gridCol w:w="5542"/>
      </w:tblGrid>
      <w:tr w:rsidR="001A0D59" w14:paraId="5631C30D" w14:textId="77777777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220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30A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Nr Sprawy:</w:t>
            </w:r>
          </w:p>
        </w:tc>
        <w:tc>
          <w:tcPr>
            <w:tcW w:w="787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30B" w14:textId="77777777" w:rsidR="001A0D59" w:rsidRDefault="005B09F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ZAMPUB/PRZETARG/2022/03</w:t>
            </w:r>
          </w:p>
          <w:p w14:paraId="5631C30C" w14:textId="77777777" w:rsidR="001A0D59" w:rsidRDefault="001A0D59">
            <w:pPr>
              <w:rPr>
                <w:b/>
                <w:smallCaps/>
              </w:rPr>
            </w:pPr>
          </w:p>
        </w:tc>
      </w:tr>
      <w:tr w:rsidR="001A0D59" w14:paraId="5631C311" w14:textId="77777777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536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30E" w14:textId="77777777" w:rsidR="001A0D59" w:rsidRDefault="001A0D59">
            <w:pPr>
              <w:rPr>
                <w:b/>
                <w:smallCaps/>
              </w:rPr>
            </w:pPr>
          </w:p>
          <w:p w14:paraId="5631C30F" w14:textId="77777777" w:rsidR="001A0D59" w:rsidRDefault="001A0D59">
            <w:pPr>
              <w:rPr>
                <w:b/>
                <w:smallCaps/>
              </w:rPr>
            </w:pPr>
          </w:p>
        </w:tc>
        <w:tc>
          <w:tcPr>
            <w:tcW w:w="554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1C310" w14:textId="77777777" w:rsidR="001A0D59" w:rsidRDefault="001A0D59">
            <w:pPr>
              <w:rPr>
                <w:b/>
                <w:smallCaps/>
              </w:rPr>
            </w:pPr>
          </w:p>
        </w:tc>
      </w:tr>
    </w:tbl>
    <w:p w14:paraId="5631C312" w14:textId="77777777" w:rsidR="001A0D59" w:rsidRDefault="005B09F6">
      <w:pPr>
        <w:pStyle w:val="Nagwek2"/>
        <w:tabs>
          <w:tab w:val="left" w:pos="1800"/>
        </w:tabs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WYKAZ OSÓB</w:t>
      </w:r>
    </w:p>
    <w:tbl>
      <w:tblPr>
        <w:tblW w:w="9348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"/>
        <w:gridCol w:w="723"/>
        <w:gridCol w:w="1928"/>
        <w:gridCol w:w="1498"/>
        <w:gridCol w:w="731"/>
        <w:gridCol w:w="2448"/>
        <w:gridCol w:w="1985"/>
      </w:tblGrid>
      <w:tr w:rsidR="001A0D59" w14:paraId="5631C318" w14:textId="77777777">
        <w:tblPrEx>
          <w:tblCellMar>
            <w:top w:w="0" w:type="dxa"/>
            <w:bottom w:w="0" w:type="dxa"/>
          </w:tblCellMar>
        </w:tblPrEx>
        <w:trPr>
          <w:trHeight w:val="883"/>
        </w:trPr>
        <w:tc>
          <w:tcPr>
            <w:tcW w:w="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1C313" w14:textId="77777777" w:rsidR="001A0D59" w:rsidRDefault="001A0D59">
            <w:pPr>
              <w:snapToGrid w:val="0"/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4149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1C314" w14:textId="77777777" w:rsidR="001A0D59" w:rsidRDefault="001A0D59">
            <w:pPr>
              <w:snapToGrid w:val="0"/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731" w:type="dxa"/>
          </w:tcPr>
          <w:p w14:paraId="5631C315" w14:textId="77777777" w:rsidR="001A0D59" w:rsidRDefault="001A0D59">
            <w:pPr>
              <w:snapToGrid w:val="0"/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2448" w:type="dxa"/>
          </w:tcPr>
          <w:p w14:paraId="5631C316" w14:textId="77777777" w:rsidR="001A0D59" w:rsidRDefault="001A0D59">
            <w:pPr>
              <w:snapToGrid w:val="0"/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1985" w:type="dxa"/>
          </w:tcPr>
          <w:p w14:paraId="5631C317" w14:textId="77777777" w:rsidR="001A0D59" w:rsidRDefault="001A0D59">
            <w:pPr>
              <w:snapToGrid w:val="0"/>
              <w:spacing w:line="360" w:lineRule="auto"/>
              <w:rPr>
                <w:i/>
                <w:color w:val="000000"/>
              </w:rPr>
            </w:pPr>
          </w:p>
        </w:tc>
      </w:tr>
      <w:tr w:rsidR="001A0D59" w14:paraId="5631C31E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9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l.p.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A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Imię i nazwisko</w:t>
            </w: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B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Funkcja/uprawnienia/wykształcenie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C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ilość lat doświadczenia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D" w14:textId="77777777" w:rsidR="001A0D59" w:rsidRDefault="005B09F6">
            <w:pPr>
              <w:shd w:val="clear" w:color="auto" w:fill="FFFFFF"/>
              <w:autoSpaceDE w:val="0"/>
              <w:snapToGrid w:val="0"/>
              <w:spacing w:line="360" w:lineRule="auto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podstawa dysponowania osobą</w:t>
            </w:r>
          </w:p>
        </w:tc>
      </w:tr>
      <w:tr w:rsidR="001A0D59" w14:paraId="5631C324" w14:textId="77777777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1F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0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1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2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3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</w:tr>
      <w:tr w:rsidR="001A0D59" w14:paraId="5631C32A" w14:textId="77777777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5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6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7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8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9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</w:tr>
      <w:tr w:rsidR="001A0D59" w14:paraId="5631C330" w14:textId="77777777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B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C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D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E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14:paraId="5631C32F" w14:textId="77777777" w:rsidR="001A0D59" w:rsidRDefault="001A0D59">
            <w:pPr>
              <w:shd w:val="clear" w:color="auto" w:fill="FFFFFF"/>
              <w:autoSpaceDE w:val="0"/>
              <w:snapToGrid w:val="0"/>
              <w:spacing w:line="360" w:lineRule="auto"/>
              <w:jc w:val="both"/>
            </w:pPr>
          </w:p>
        </w:tc>
      </w:tr>
    </w:tbl>
    <w:p w14:paraId="5631C331" w14:textId="77777777" w:rsidR="001A0D59" w:rsidRDefault="001A0D59"/>
    <w:p w14:paraId="5631C332" w14:textId="77777777" w:rsidR="001A0D59" w:rsidRDefault="001A0D59"/>
    <w:p w14:paraId="5631C333" w14:textId="77777777" w:rsidR="001A0D59" w:rsidRDefault="001A0D59"/>
    <w:p w14:paraId="5631C334" w14:textId="77777777" w:rsidR="001A0D59" w:rsidRDefault="005B09F6">
      <w:pPr>
        <w:tabs>
          <w:tab w:val="right" w:pos="9072"/>
        </w:tabs>
        <w:autoSpaceDE w:val="0"/>
        <w:spacing w:before="600"/>
        <w:ind w:left="-1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.............................., dn. .......................</w:t>
      </w:r>
      <w:r>
        <w:rPr>
          <w:color w:val="000000"/>
          <w:sz w:val="22"/>
          <w:szCs w:val="22"/>
        </w:rPr>
        <w:tab/>
        <w:t xml:space="preserve">                  </w:t>
      </w:r>
      <w:r>
        <w:rPr>
          <w:color w:val="000000"/>
          <w:sz w:val="22"/>
          <w:szCs w:val="22"/>
        </w:rPr>
        <w:t>...................................................................</w:t>
      </w:r>
    </w:p>
    <w:p w14:paraId="5631C335" w14:textId="77777777" w:rsidR="001A0D59" w:rsidRDefault="001A0D59">
      <w:pPr>
        <w:tabs>
          <w:tab w:val="right" w:pos="9072"/>
        </w:tabs>
        <w:autoSpaceDE w:val="0"/>
        <w:rPr>
          <w:color w:val="000000"/>
          <w:sz w:val="22"/>
          <w:szCs w:val="22"/>
        </w:rPr>
      </w:pPr>
    </w:p>
    <w:p w14:paraId="5631C336" w14:textId="77777777" w:rsidR="001A0D59" w:rsidRDefault="005B09F6">
      <w:pPr>
        <w:tabs>
          <w:tab w:val="right" w:pos="9072"/>
        </w:tabs>
        <w:autoSpaceDE w:val="0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(miejscowość)                                                                                       </w:t>
      </w:r>
    </w:p>
    <w:p w14:paraId="5631C337" w14:textId="77777777" w:rsidR="001A0D59" w:rsidRDefault="005B09F6">
      <w:pPr>
        <w:tabs>
          <w:tab w:val="right" w:pos="9072"/>
        </w:tabs>
        <w:autoSpaceDE w:val="0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                                                                                                                  (podpis)</w:t>
      </w:r>
    </w:p>
    <w:p w14:paraId="5631C338" w14:textId="77777777" w:rsidR="001A0D59" w:rsidRDefault="001A0D59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631C339" w14:textId="77777777" w:rsidR="001A0D59" w:rsidRDefault="001A0D59">
      <w:pPr>
        <w:pStyle w:val="Nagwek2"/>
        <w:tabs>
          <w:tab w:val="left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631C33A" w14:textId="77777777" w:rsidR="001A0D59" w:rsidRDefault="001A0D59"/>
    <w:p w14:paraId="5631C33B" w14:textId="77777777" w:rsidR="001A0D59" w:rsidRDefault="001A0D59"/>
    <w:p w14:paraId="5631C33C" w14:textId="77777777" w:rsidR="001A0D59" w:rsidRDefault="001A0D59"/>
    <w:p w14:paraId="5631C33D" w14:textId="77777777" w:rsidR="001A0D59" w:rsidRDefault="001A0D59">
      <w:pPr>
        <w:jc w:val="both"/>
      </w:pPr>
    </w:p>
    <w:p w14:paraId="5631C33E" w14:textId="77777777" w:rsidR="001A0D59" w:rsidRDefault="001A0D59">
      <w:pPr>
        <w:jc w:val="both"/>
      </w:pPr>
    </w:p>
    <w:p w14:paraId="5631C33F" w14:textId="77777777" w:rsidR="001A0D59" w:rsidRDefault="001A0D59">
      <w:pPr>
        <w:jc w:val="both"/>
      </w:pPr>
    </w:p>
    <w:p w14:paraId="5631C340" w14:textId="77777777" w:rsidR="001A0D59" w:rsidRDefault="001A0D59">
      <w:pPr>
        <w:jc w:val="both"/>
      </w:pPr>
    </w:p>
    <w:p w14:paraId="5631C341" w14:textId="77777777" w:rsidR="001A0D59" w:rsidRDefault="001A0D59">
      <w:pPr>
        <w:jc w:val="both"/>
      </w:pPr>
    </w:p>
    <w:p w14:paraId="5631C342" w14:textId="77777777" w:rsidR="001A0D59" w:rsidRDefault="001A0D59">
      <w:pPr>
        <w:jc w:val="both"/>
      </w:pPr>
    </w:p>
    <w:p w14:paraId="5631C343" w14:textId="77777777" w:rsidR="001A0D59" w:rsidRDefault="001A0D59">
      <w:pPr>
        <w:jc w:val="both"/>
      </w:pPr>
    </w:p>
    <w:p w14:paraId="5631C344" w14:textId="77777777" w:rsidR="001A0D59" w:rsidRDefault="001A0D59">
      <w:pPr>
        <w:jc w:val="both"/>
      </w:pPr>
    </w:p>
    <w:p w14:paraId="5631C345" w14:textId="77777777" w:rsidR="001A0D59" w:rsidRDefault="001A0D59">
      <w:pPr>
        <w:jc w:val="both"/>
      </w:pPr>
    </w:p>
    <w:p w14:paraId="5631C346" w14:textId="77777777" w:rsidR="001A0D59" w:rsidRDefault="001A0D59">
      <w:pPr>
        <w:jc w:val="both"/>
      </w:pPr>
    </w:p>
    <w:p w14:paraId="5631C347" w14:textId="77777777" w:rsidR="001A0D59" w:rsidRDefault="001A0D59">
      <w:pPr>
        <w:jc w:val="both"/>
      </w:pPr>
    </w:p>
    <w:p w14:paraId="5631C348" w14:textId="77777777" w:rsidR="001A0D59" w:rsidRDefault="001A0D59">
      <w:pPr>
        <w:jc w:val="both"/>
      </w:pPr>
    </w:p>
    <w:p w14:paraId="5631C349" w14:textId="77777777" w:rsidR="001A0D59" w:rsidRDefault="001A0D59">
      <w:pPr>
        <w:jc w:val="both"/>
      </w:pPr>
    </w:p>
    <w:p w14:paraId="5631C34A" w14:textId="77777777" w:rsidR="001A0D59" w:rsidRDefault="005B09F6">
      <w:pPr>
        <w:ind w:left="1416"/>
        <w:jc w:val="both"/>
        <w:rPr>
          <w:b/>
          <w:bCs/>
        </w:rPr>
      </w:pPr>
      <w:r>
        <w:rPr>
          <w:b/>
          <w:bCs/>
        </w:rPr>
        <w:t xml:space="preserve">              Załącznik nr 12 do SWZ – Wzór potwierdzenia odbycia wizji lokalnej</w:t>
      </w:r>
    </w:p>
    <w:p w14:paraId="5631C34B" w14:textId="77777777" w:rsidR="001A0D59" w:rsidRDefault="001A0D59">
      <w:pPr>
        <w:jc w:val="both"/>
        <w:rPr>
          <w:b/>
          <w:bCs/>
        </w:rPr>
      </w:pPr>
    </w:p>
    <w:p w14:paraId="5631C34C" w14:textId="77777777" w:rsidR="001A0D59" w:rsidRDefault="005B09F6">
      <w:pPr>
        <w:jc w:val="both"/>
      </w:pPr>
      <w:r>
        <w:rPr>
          <w:b/>
          <w:bCs/>
        </w:rPr>
        <w:t xml:space="preserve">Numer sprawy: </w:t>
      </w:r>
      <w:r>
        <w:rPr>
          <w:b/>
          <w:bCs/>
          <w:color w:val="000000"/>
        </w:rPr>
        <w:t>ZAMPUB/PRZETARG/2022/03</w:t>
      </w:r>
      <w:r>
        <w:rPr>
          <w:b/>
          <w:bCs/>
        </w:rPr>
        <w:t xml:space="preserve">                                              </w:t>
      </w:r>
    </w:p>
    <w:p w14:paraId="5631C34D" w14:textId="77777777" w:rsidR="001A0D59" w:rsidRDefault="001A0D59"/>
    <w:p w14:paraId="5631C34E" w14:textId="77777777" w:rsidR="001A0D59" w:rsidRDefault="001A0D59"/>
    <w:p w14:paraId="5631C34F" w14:textId="77777777" w:rsidR="001A0D59" w:rsidRDefault="001A0D59"/>
    <w:p w14:paraId="5631C350" w14:textId="77777777" w:rsidR="001A0D59" w:rsidRDefault="005B09F6">
      <w:r>
        <w:t>……………………………</w:t>
      </w:r>
    </w:p>
    <w:p w14:paraId="5631C351" w14:textId="77777777" w:rsidR="001A0D59" w:rsidRDefault="005B09F6">
      <w:r>
        <w:t>(pieczęć Zamawiającego)</w:t>
      </w:r>
    </w:p>
    <w:p w14:paraId="5631C352" w14:textId="77777777" w:rsidR="001A0D59" w:rsidRDefault="001A0D59"/>
    <w:p w14:paraId="5631C353" w14:textId="77777777" w:rsidR="001A0D59" w:rsidRDefault="001A0D59"/>
    <w:p w14:paraId="5631C354" w14:textId="77777777" w:rsidR="001A0D59" w:rsidRDefault="001A0D59">
      <w:pPr>
        <w:rPr>
          <w:b/>
          <w:bCs/>
        </w:rPr>
      </w:pPr>
    </w:p>
    <w:p w14:paraId="5631C355" w14:textId="77777777" w:rsidR="001A0D59" w:rsidRDefault="005B09F6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POTWIERDZENIE ODBYCIA WIZJI LOKALNEJ</w:t>
      </w:r>
    </w:p>
    <w:p w14:paraId="5631C356" w14:textId="77777777" w:rsidR="001A0D59" w:rsidRDefault="001A0D59">
      <w:pPr>
        <w:spacing w:line="360" w:lineRule="auto"/>
      </w:pPr>
    </w:p>
    <w:p w14:paraId="5631C357" w14:textId="77777777" w:rsidR="001A0D59" w:rsidRDefault="005B09F6">
      <w:pPr>
        <w:spacing w:line="360" w:lineRule="auto"/>
      </w:pPr>
      <w:r>
        <w:t xml:space="preserve">Niniejszym potwierdzam, że </w:t>
      </w:r>
    </w:p>
    <w:p w14:paraId="5631C358" w14:textId="77777777" w:rsidR="001A0D59" w:rsidRDefault="001A0D59">
      <w:pPr>
        <w:spacing w:line="360" w:lineRule="auto"/>
      </w:pPr>
    </w:p>
    <w:p w14:paraId="5631C359" w14:textId="77777777" w:rsidR="001A0D59" w:rsidRDefault="005B09F6">
      <w:pPr>
        <w:spacing w:line="360" w:lineRule="auto"/>
      </w:pPr>
      <w:r>
        <w:t>Pan/Pani …………………………………………………………………………………….</w:t>
      </w:r>
    </w:p>
    <w:p w14:paraId="5631C35A" w14:textId="77777777" w:rsidR="001A0D59" w:rsidRDefault="005B09F6">
      <w:pPr>
        <w:spacing w:line="360" w:lineRule="auto"/>
      </w:pPr>
      <w:r>
        <w:t xml:space="preserve">Jako przedstawiciel firmy </w:t>
      </w:r>
      <w:r>
        <w:t>…………………………………………………………………..</w:t>
      </w:r>
    </w:p>
    <w:p w14:paraId="5631C35B" w14:textId="77777777" w:rsidR="001A0D59" w:rsidRDefault="005B09F6">
      <w:pPr>
        <w:spacing w:line="360" w:lineRule="auto"/>
      </w:pPr>
      <w:r>
        <w:t>Z siedzibą w ………………………………………………………………………………...</w:t>
      </w:r>
    </w:p>
    <w:p w14:paraId="5631C35C" w14:textId="77777777" w:rsidR="001A0D59" w:rsidRDefault="005B09F6">
      <w:pPr>
        <w:spacing w:line="360" w:lineRule="auto"/>
        <w:jc w:val="both"/>
      </w:pPr>
      <w:r>
        <w:t xml:space="preserve">Odbył wizję lokalną w dniu ……………2022r. celem zapoznania się z warunkami postępowania </w:t>
      </w:r>
      <w:r>
        <w:br/>
      </w:r>
      <w:r>
        <w:t xml:space="preserve">o udzielenie zamówienia prowadzonego w trybie podstawowym bez negocjacji na: </w:t>
      </w:r>
      <w:r>
        <w:rPr>
          <w:i/>
          <w:iCs/>
        </w:rPr>
        <w:t xml:space="preserve">„Budowę przyłącza </w:t>
      </w:r>
      <w:r>
        <w:rPr>
          <w:i/>
          <w:iCs/>
        </w:rPr>
        <w:t xml:space="preserve">kanalizacji kablowej </w:t>
      </w:r>
      <w:r>
        <w:rPr>
          <w:i/>
          <w:iCs/>
          <w:color w:val="000000"/>
          <w:kern w:val="3"/>
        </w:rPr>
        <w:t xml:space="preserve">RHDPE 110 +AROT 160 do budynku Laboratorium przy ul. </w:t>
      </w:r>
      <w:proofErr w:type="spellStart"/>
      <w:r>
        <w:rPr>
          <w:i/>
          <w:iCs/>
          <w:color w:val="000000"/>
          <w:kern w:val="3"/>
        </w:rPr>
        <w:t>Jazdów</w:t>
      </w:r>
      <w:proofErr w:type="spellEnd"/>
      <w:r>
        <w:rPr>
          <w:i/>
          <w:iCs/>
          <w:color w:val="000000"/>
          <w:kern w:val="3"/>
        </w:rPr>
        <w:t xml:space="preserve"> 2a zlokalizowanego na terenie Centrum Sztuki Współczesnej – Zamek Ujazdowski wraz z budową kabla światłowodowego”</w:t>
      </w:r>
    </w:p>
    <w:p w14:paraId="5631C35D" w14:textId="77777777" w:rsidR="001A0D59" w:rsidRDefault="001A0D59">
      <w:pPr>
        <w:spacing w:line="360" w:lineRule="auto"/>
        <w:rPr>
          <w:i/>
          <w:iCs/>
          <w:color w:val="000000"/>
          <w:kern w:val="3"/>
        </w:rPr>
      </w:pPr>
    </w:p>
    <w:p w14:paraId="5631C35E" w14:textId="77777777" w:rsidR="001A0D59" w:rsidRDefault="001A0D59">
      <w:pPr>
        <w:spacing w:line="360" w:lineRule="auto"/>
        <w:rPr>
          <w:i/>
          <w:iCs/>
          <w:color w:val="000000"/>
          <w:kern w:val="3"/>
        </w:rPr>
      </w:pPr>
    </w:p>
    <w:p w14:paraId="5631C35F" w14:textId="77777777" w:rsidR="001A0D59" w:rsidRDefault="005B09F6">
      <w:pPr>
        <w:spacing w:line="360" w:lineRule="auto"/>
        <w:rPr>
          <w:color w:val="000000"/>
          <w:kern w:val="3"/>
        </w:rPr>
      </w:pPr>
      <w:r>
        <w:rPr>
          <w:color w:val="000000"/>
          <w:kern w:val="3"/>
        </w:rPr>
        <w:t xml:space="preserve">Warszawa, ………2022 r.                                       </w:t>
      </w:r>
      <w:r>
        <w:rPr>
          <w:color w:val="000000"/>
          <w:kern w:val="3"/>
        </w:rPr>
        <w:t xml:space="preserve">    ……………………………………………</w:t>
      </w:r>
    </w:p>
    <w:p w14:paraId="5631C360" w14:textId="77777777" w:rsidR="001A0D59" w:rsidRDefault="005B09F6">
      <w:pPr>
        <w:spacing w:line="360" w:lineRule="auto"/>
        <w:ind w:left="4248" w:firstLine="708"/>
        <w:rPr>
          <w:color w:val="000000"/>
          <w:kern w:val="3"/>
        </w:rPr>
      </w:pPr>
      <w:r>
        <w:rPr>
          <w:color w:val="000000"/>
          <w:kern w:val="3"/>
        </w:rPr>
        <w:t>(Podpis i pieczęć Zamawiającego)</w:t>
      </w:r>
    </w:p>
    <w:p w14:paraId="5631C361" w14:textId="77777777" w:rsidR="001A0D59" w:rsidRDefault="001A0D59">
      <w:pPr>
        <w:jc w:val="both"/>
      </w:pPr>
    </w:p>
    <w:p w14:paraId="5631C362" w14:textId="77777777" w:rsidR="001A0D59" w:rsidRDefault="001A0D59">
      <w:pPr>
        <w:jc w:val="both"/>
      </w:pPr>
    </w:p>
    <w:p w14:paraId="5631C363" w14:textId="77777777" w:rsidR="001A0D59" w:rsidRDefault="001A0D59">
      <w:pPr>
        <w:jc w:val="both"/>
      </w:pPr>
    </w:p>
    <w:p w14:paraId="5631C364" w14:textId="77777777" w:rsidR="001A0D59" w:rsidRDefault="001A0D59">
      <w:pPr>
        <w:jc w:val="both"/>
      </w:pPr>
    </w:p>
    <w:p w14:paraId="5631C365" w14:textId="77777777" w:rsidR="001A0D59" w:rsidRDefault="005B09F6">
      <w:pPr>
        <w:jc w:val="both"/>
      </w:pPr>
      <w:r>
        <w:t>Dokonałem wizji lokalnej:  ………………………………………………………………….</w:t>
      </w:r>
    </w:p>
    <w:p w14:paraId="5631C366" w14:textId="77777777" w:rsidR="001A0D59" w:rsidRDefault="005B09F6">
      <w:pPr>
        <w:ind w:left="4963"/>
        <w:jc w:val="both"/>
      </w:pPr>
      <w:r>
        <w:t xml:space="preserve">  (podpis i pieczęć Wykonawcy)</w:t>
      </w:r>
    </w:p>
    <w:p w14:paraId="5631C367" w14:textId="77777777" w:rsidR="001A0D59" w:rsidRDefault="005B09F6">
      <w:pPr>
        <w:jc w:val="both"/>
      </w:pPr>
      <w:r>
        <w:t xml:space="preserve">                                                                            </w:t>
      </w:r>
    </w:p>
    <w:bookmarkEnd w:id="8"/>
    <w:bookmarkEnd w:id="9"/>
    <w:p w14:paraId="5631C368" w14:textId="77777777" w:rsidR="001A0D59" w:rsidRDefault="001A0D59">
      <w:pPr>
        <w:rPr>
          <w:b/>
        </w:rPr>
      </w:pPr>
    </w:p>
    <w:p w14:paraId="5631C369" w14:textId="77777777" w:rsidR="001A0D59" w:rsidRDefault="001A0D59">
      <w:pPr>
        <w:rPr>
          <w:b/>
        </w:rPr>
      </w:pPr>
    </w:p>
    <w:p w14:paraId="5631C36A" w14:textId="77777777" w:rsidR="001A0D59" w:rsidRDefault="001A0D59">
      <w:pPr>
        <w:rPr>
          <w:b/>
        </w:rPr>
      </w:pPr>
    </w:p>
    <w:p w14:paraId="5631C36B" w14:textId="77777777" w:rsidR="001A0D59" w:rsidRDefault="001A0D59">
      <w:pPr>
        <w:rPr>
          <w:b/>
        </w:rPr>
      </w:pPr>
    </w:p>
    <w:p w14:paraId="5631C36C" w14:textId="77777777" w:rsidR="001A0D59" w:rsidRDefault="005B09F6">
      <w:pPr>
        <w:rPr>
          <w:b/>
          <w:sz w:val="22"/>
          <w:szCs w:val="22"/>
        </w:rPr>
      </w:pPr>
      <w:r>
        <w:rPr>
          <w:b/>
          <w:sz w:val="22"/>
          <w:szCs w:val="22"/>
        </w:rPr>
        <w:t>UWAGA:</w:t>
      </w:r>
    </w:p>
    <w:p w14:paraId="5631C36D" w14:textId="77777777" w:rsidR="001A0D59" w:rsidRDefault="005B09F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Osoba wskazana jako </w:t>
      </w:r>
      <w:r>
        <w:rPr>
          <w:b/>
          <w:sz w:val="22"/>
          <w:szCs w:val="22"/>
        </w:rPr>
        <w:t>przedstawiciel firmy Wykonawcy musi być osobą uprawnioną do reprezentowania wykonawcy, zgodnie z formą reprezentacji wykonawcy określoną w rejestrze lub innym dokumencie właściwym dla formy organizacyjnej wykonawcy lub przez upoważnionego przedstawiciela W</w:t>
      </w:r>
      <w:r>
        <w:rPr>
          <w:b/>
          <w:sz w:val="22"/>
          <w:szCs w:val="22"/>
        </w:rPr>
        <w:t>ykonawcy. W przypadku reprezentowania wykonawcy przez upoważnionego przedstawiciela Wykonawcy do oferty wraz z niniejszym potwierdzeniem należy załączyć oryginał upoważnienia podpisany przez Wykonawcę.</w:t>
      </w:r>
    </w:p>
    <w:p w14:paraId="5631C36E" w14:textId="77777777" w:rsidR="001A0D59" w:rsidRDefault="001A0D59">
      <w:pPr>
        <w:rPr>
          <w:b/>
        </w:rPr>
      </w:pPr>
    </w:p>
    <w:p w14:paraId="5631C36F" w14:textId="77777777" w:rsidR="001A0D59" w:rsidRDefault="001A0D59">
      <w:pPr>
        <w:rPr>
          <w:b/>
        </w:rPr>
      </w:pPr>
    </w:p>
    <w:p w14:paraId="5631C370" w14:textId="77777777" w:rsidR="001A0D59" w:rsidRDefault="001A0D59"/>
    <w:sectPr w:rsidR="001A0D59">
      <w:footerReference w:type="default" r:id="rId9"/>
      <w:pgSz w:w="11906" w:h="16838"/>
      <w:pgMar w:top="709" w:right="746" w:bottom="624" w:left="1440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1C1D8" w14:textId="77777777" w:rsidR="00000000" w:rsidRDefault="005B09F6">
      <w:r>
        <w:separator/>
      </w:r>
    </w:p>
  </w:endnote>
  <w:endnote w:type="continuationSeparator" w:id="0">
    <w:p w14:paraId="5631C1DA" w14:textId="77777777" w:rsidR="00000000" w:rsidRDefault="005B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C1DC" w14:textId="77777777" w:rsidR="00CF684C" w:rsidRDefault="005B09F6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31C1D4" wp14:editId="5631C1D5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5631C1D8" w14:textId="77777777" w:rsidR="00CF684C" w:rsidRDefault="005B09F6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1C1D4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" filled="f" stroked="f">
              <v:textbox style="mso-fit-shape-to-text:t" inset="0,0,0,0">
                <w:txbxContent>
                  <w:p w14:paraId="5631C1D8" w14:textId="77777777" w:rsidR="00CF684C" w:rsidRDefault="005B09F6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C1DE" w14:textId="77777777" w:rsidR="00CF684C" w:rsidRDefault="005B09F6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631C1D6" wp14:editId="5631C1D7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5631C1DA" w14:textId="77777777" w:rsidR="00CF684C" w:rsidRDefault="005B09F6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22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31C1D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0;margin-top:.05pt;width:0;height:0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" filled="f" stroked="f">
              <v:textbox style="mso-fit-shape-to-text:t" inset="0,0,0,0">
                <w:txbxContent>
                  <w:p w14:paraId="5631C1DA" w14:textId="77777777" w:rsidR="00CF684C" w:rsidRDefault="005B09F6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22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C1E0" w14:textId="77777777" w:rsidR="00CF684C" w:rsidRDefault="005B09F6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43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1C1D4" w14:textId="77777777" w:rsidR="00000000" w:rsidRDefault="005B09F6">
      <w:r>
        <w:rPr>
          <w:color w:val="000000"/>
        </w:rPr>
        <w:separator/>
      </w:r>
    </w:p>
  </w:footnote>
  <w:footnote w:type="continuationSeparator" w:id="0">
    <w:p w14:paraId="5631C1D6" w14:textId="77777777" w:rsidR="00000000" w:rsidRDefault="005B09F6">
      <w:r>
        <w:continuationSeparator/>
      </w:r>
    </w:p>
  </w:footnote>
  <w:footnote w:id="1">
    <w:p w14:paraId="5631C1D8" w14:textId="77777777" w:rsidR="001A0D59" w:rsidRDefault="005B09F6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Niepotrzebne skreślić. W przypadku nie </w:t>
      </w:r>
      <w:r>
        <w:rPr>
          <w:rFonts w:ascii="Times New Roman" w:hAnsi="Times New Roman"/>
          <w:sz w:val="18"/>
          <w:szCs w:val="18"/>
        </w:rPr>
        <w:t>skreślenia którejś z pozycji i nie wypełnienia tabeli w pozycji b) lub c) - Zamawiający uzna, odpowiednio, że Wykonawca nie zamierza powierzyć wykonania żadnej części zamówienia podwykonawcom i Wykonawca nie polega na zasobach podwykonawcy (innego podmiotu</w:t>
      </w:r>
      <w:r>
        <w:rPr>
          <w:rFonts w:ascii="Times New Roman" w:hAnsi="Times New Roman"/>
          <w:sz w:val="18"/>
          <w:szCs w:val="18"/>
        </w:rPr>
        <w:t>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5871"/>
    <w:multiLevelType w:val="multilevel"/>
    <w:tmpl w:val="8594F6A8"/>
    <w:lvl w:ilvl="0">
      <w:start w:val="1"/>
      <w:numFmt w:val="decimal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 w15:restartNumberingAfterBreak="0">
    <w:nsid w:val="0F8F219E"/>
    <w:multiLevelType w:val="multilevel"/>
    <w:tmpl w:val="CD362964"/>
    <w:lvl w:ilvl="0">
      <w:start w:val="10"/>
      <w:numFmt w:val="decimal"/>
      <w:lvlText w:val="%1."/>
      <w:lvlJc w:val="left"/>
      <w:pPr>
        <w:ind w:left="1426" w:hanging="346"/>
      </w:pPr>
      <w:rPr>
        <w:b w:val="0"/>
      </w:rPr>
    </w:lvl>
    <w:lvl w:ilvl="1">
      <w:start w:val="10"/>
      <w:numFmt w:val="decimal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6362E"/>
    <w:multiLevelType w:val="multilevel"/>
    <w:tmpl w:val="69AA1A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15469"/>
    <w:multiLevelType w:val="multilevel"/>
    <w:tmpl w:val="15DACC4E"/>
    <w:lvl w:ilvl="0">
      <w:start w:val="1"/>
      <w:numFmt w:val="decimal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641B2E62"/>
    <w:multiLevelType w:val="multilevel"/>
    <w:tmpl w:val="62B2C33E"/>
    <w:lvl w:ilvl="0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084" w:hanging="360"/>
      </w:pPr>
    </w:lvl>
    <w:lvl w:ilvl="2">
      <w:start w:val="1"/>
      <w:numFmt w:val="lowerRoman"/>
      <w:lvlText w:val="%3."/>
      <w:lvlJc w:val="right"/>
      <w:pPr>
        <w:ind w:left="2804" w:hanging="180"/>
      </w:pPr>
    </w:lvl>
    <w:lvl w:ilvl="3">
      <w:start w:val="1"/>
      <w:numFmt w:val="decimal"/>
      <w:lvlText w:val="%4."/>
      <w:lvlJc w:val="left"/>
      <w:pPr>
        <w:ind w:left="3524" w:hanging="360"/>
      </w:pPr>
      <w:rPr>
        <w:i w:val="0"/>
        <w:color w:val="000000"/>
      </w:rPr>
    </w:lvl>
    <w:lvl w:ilvl="4">
      <w:start w:val="1"/>
      <w:numFmt w:val="lowerLetter"/>
      <w:lvlText w:val="%5."/>
      <w:lvlJc w:val="left"/>
      <w:pPr>
        <w:ind w:left="4244" w:hanging="360"/>
      </w:pPr>
    </w:lvl>
    <w:lvl w:ilvl="5">
      <w:start w:val="1"/>
      <w:numFmt w:val="lowerRoman"/>
      <w:lvlText w:val="%6."/>
      <w:lvlJc w:val="right"/>
      <w:pPr>
        <w:ind w:left="4964" w:hanging="180"/>
      </w:pPr>
    </w:lvl>
    <w:lvl w:ilvl="6">
      <w:start w:val="1"/>
      <w:numFmt w:val="decimal"/>
      <w:lvlText w:val="%7."/>
      <w:lvlJc w:val="left"/>
      <w:pPr>
        <w:ind w:left="5684" w:hanging="360"/>
      </w:pPr>
    </w:lvl>
    <w:lvl w:ilvl="7">
      <w:start w:val="1"/>
      <w:numFmt w:val="lowerLetter"/>
      <w:lvlText w:val="%8."/>
      <w:lvlJc w:val="left"/>
      <w:pPr>
        <w:ind w:left="6404" w:hanging="360"/>
      </w:pPr>
    </w:lvl>
    <w:lvl w:ilvl="8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770C4FF5"/>
    <w:multiLevelType w:val="multilevel"/>
    <w:tmpl w:val="7C44B14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right"/>
      <w:pPr>
        <w:ind w:left="1260" w:hanging="18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12877">
    <w:abstractNumId w:val="0"/>
  </w:num>
  <w:num w:numId="2" w16cid:durableId="370232962">
    <w:abstractNumId w:val="1"/>
  </w:num>
  <w:num w:numId="3" w16cid:durableId="1268344303">
    <w:abstractNumId w:val="5"/>
  </w:num>
  <w:num w:numId="4" w16cid:durableId="659161733">
    <w:abstractNumId w:val="2"/>
  </w:num>
  <w:num w:numId="5" w16cid:durableId="912474996">
    <w:abstractNumId w:val="3"/>
  </w:num>
  <w:num w:numId="6" w16cid:durableId="1552155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0D59"/>
    <w:rsid w:val="001A0D59"/>
    <w:rsid w:val="005B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C1D4"/>
  <w15:docId w15:val="{135A4251-5EEC-4627-91EC-FB9E8D5B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pPr>
      <w:spacing w:after="120"/>
    </w:p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olorowalistaakcent11">
    <w:name w:val="Kolorowa lista — akcent 11"/>
    <w:basedOn w:val="Normalny"/>
    <w:pPr>
      <w:widowControl w:val="0"/>
      <w:autoSpaceDE w:val="0"/>
      <w:ind w:left="720" w:firstLine="260"/>
    </w:pPr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rPr>
      <w:rFonts w:ascii="Calibri" w:eastAsia="Calibri" w:hAnsi="Calibri" w:cs="Calibri"/>
    </w:rPr>
  </w:style>
  <w:style w:type="paragraph" w:styleId="Tekstprzypisudolnego">
    <w:name w:val="footnote text"/>
    <w:basedOn w:val="Normalny"/>
    <w:pPr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CommentSubject">
    <w:name w:val="Comment Subject"/>
    <w:basedOn w:val="Normalny"/>
    <w:pPr>
      <w:overflowPunct w:val="0"/>
      <w:autoSpaceDE w:val="0"/>
    </w:pPr>
    <w:rPr>
      <w:b/>
      <w:sz w:val="20"/>
      <w:szCs w:val="20"/>
    </w:r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2021</Words>
  <Characters>12127</Characters>
  <Application>Microsoft Office Word</Application>
  <DocSecurity>0</DocSecurity>
  <Lines>101</Lines>
  <Paragraphs>28</Paragraphs>
  <ScaleCrop>false</ScaleCrop>
  <Company/>
  <LinksUpToDate>false</LinksUpToDate>
  <CharactersWithSpaces>14120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dc:description/>
  <cp:lastModifiedBy>Mariola Kołacz</cp:lastModifiedBy>
  <cp:revision>2</cp:revision>
  <dcterms:created xsi:type="dcterms:W3CDTF">2022-09-20T12:34:00Z</dcterms:created>
  <dcterms:modified xsi:type="dcterms:W3CDTF">2022-09-20T12:34:00Z</dcterms:modified>
</cp:coreProperties>
</file>