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5144C0" w14:textId="414298F5" w:rsidR="00086302" w:rsidRPr="00500981" w:rsidRDefault="00086302" w:rsidP="00086302">
      <w:pPr>
        <w:pStyle w:val="Tytu"/>
        <w:rPr>
          <w:lang w:val="en-GB"/>
        </w:rPr>
      </w:pPr>
      <w:r w:rsidRPr="00500981">
        <w:rPr>
          <w:lang w:val="en-GB"/>
        </w:rPr>
        <w:t xml:space="preserve">Two </w:t>
      </w:r>
      <w:proofErr w:type="spellStart"/>
      <w:r w:rsidRPr="00086302">
        <w:t>exhibitions</w:t>
      </w:r>
      <w:proofErr w:type="spellEnd"/>
      <w:r w:rsidRPr="00500981">
        <w:rPr>
          <w:lang w:val="en-GB"/>
        </w:rPr>
        <w:t xml:space="preserve">: </w:t>
      </w:r>
      <w:r>
        <w:rPr>
          <w:lang w:val="en-GB"/>
        </w:rPr>
        <w:t>“</w:t>
      </w:r>
      <w:r w:rsidRPr="00500981">
        <w:rPr>
          <w:rFonts w:eastAsia="Calibri"/>
          <w:lang w:val="en-GB"/>
        </w:rPr>
        <w:t>Human-Free Earth</w:t>
      </w:r>
      <w:r>
        <w:rPr>
          <w:rFonts w:eastAsia="Calibri"/>
          <w:lang w:val="en-GB"/>
        </w:rPr>
        <w:t>”</w:t>
      </w:r>
      <w:r w:rsidRPr="00500981">
        <w:rPr>
          <w:rFonts w:eastAsia="Calibri"/>
          <w:lang w:val="en-GB"/>
        </w:rPr>
        <w:t xml:space="preserve"> </w:t>
      </w:r>
      <w:r>
        <w:rPr>
          <w:rFonts w:eastAsia="Calibri"/>
          <w:lang w:val="en-GB"/>
        </w:rPr>
        <w:t>and</w:t>
      </w:r>
      <w:r w:rsidRPr="00500981">
        <w:rPr>
          <w:rFonts w:eastAsia="Calibri"/>
          <w:lang w:val="en-GB"/>
        </w:rPr>
        <w:t> </w:t>
      </w:r>
      <w:r>
        <w:rPr>
          <w:rFonts w:eastAsia="Calibri"/>
          <w:lang w:val="en-GB"/>
        </w:rPr>
        <w:t>“</w:t>
      </w:r>
      <w:r w:rsidRPr="00500981" w:rsidDel="00AC7188">
        <w:rPr>
          <w:rFonts w:eastAsia="Calibri"/>
          <w:lang w:val="en-GB"/>
        </w:rPr>
        <w:t>Cen</w:t>
      </w:r>
      <w:r w:rsidR="009B7CB6">
        <w:rPr>
          <w:rFonts w:eastAsia="Calibri"/>
          <w:lang w:val="en-GB"/>
        </w:rPr>
        <w:t>tre</w:t>
      </w:r>
      <w:r>
        <w:rPr>
          <w:rFonts w:eastAsia="Calibri"/>
          <w:lang w:val="en-GB"/>
        </w:rPr>
        <w:t xml:space="preserve"> for Contemporary Nature”</w:t>
      </w:r>
    </w:p>
    <w:p w14:paraId="7FC7462C" w14:textId="2FBE11E2" w:rsidR="00086302" w:rsidRPr="00500981" w:rsidRDefault="00086302" w:rsidP="00086302">
      <w:pPr>
        <w:pStyle w:val="Tytu"/>
        <w:rPr>
          <w:lang w:val="en-GB"/>
        </w:rPr>
      </w:pPr>
      <w:r w:rsidRPr="00500981">
        <w:rPr>
          <w:lang w:val="en-GB"/>
        </w:rPr>
        <w:t xml:space="preserve">as part of the </w:t>
      </w:r>
      <w:proofErr w:type="spellStart"/>
      <w:r w:rsidRPr="00086302">
        <w:t>project</w:t>
      </w:r>
      <w:proofErr w:type="spellEnd"/>
      <w:r w:rsidRPr="00500981">
        <w:rPr>
          <w:lang w:val="en-GB"/>
        </w:rPr>
        <w:t xml:space="preserve"> </w:t>
      </w:r>
      <w:r>
        <w:rPr>
          <w:lang w:val="en-GB"/>
        </w:rPr>
        <w:t>“</w:t>
      </w:r>
      <w:r w:rsidRPr="00500981">
        <w:rPr>
          <w:lang w:val="en-GB"/>
        </w:rPr>
        <w:t>Plast</w:t>
      </w:r>
      <w:r>
        <w:rPr>
          <w:lang w:val="en-GB"/>
        </w:rPr>
        <w:t>icity of the Planet”</w:t>
      </w:r>
    </w:p>
    <w:p w14:paraId="587533DE" w14:textId="4687E58B" w:rsidR="00161482" w:rsidRDefault="00161482" w:rsidP="00161482">
      <w:pPr>
        <w:pStyle w:val="Podtytu"/>
        <w:rPr>
          <w:rFonts w:eastAsiaTheme="minorEastAsia"/>
          <w:noProof/>
          <w:lang w:val="en-GB"/>
        </w:rPr>
      </w:pPr>
      <w:r w:rsidRPr="00161482">
        <w:rPr>
          <w:rFonts w:eastAsiaTheme="minorEastAsia"/>
        </w:rPr>
        <w:t>Ujazdowski</w:t>
      </w:r>
      <w:r>
        <w:rPr>
          <w:rFonts w:eastAsiaTheme="minorEastAsia"/>
          <w:noProof/>
          <w:lang w:val="en-GB"/>
        </w:rPr>
        <w:t xml:space="preserve"> Castle Centre for Contemporary Art</w:t>
      </w:r>
    </w:p>
    <w:p w14:paraId="7A58BFEA" w14:textId="2353BAD8" w:rsidR="00BD26FD" w:rsidRPr="00500981" w:rsidRDefault="00BD26FD" w:rsidP="00BD26FD">
      <w:pPr>
        <w:pStyle w:val="Podtytu"/>
        <w:rPr>
          <w:lang w:val="en-GB"/>
        </w:rPr>
      </w:pPr>
      <w:r w:rsidRPr="00500981">
        <w:rPr>
          <w:lang w:val="en-GB"/>
        </w:rPr>
        <w:t>15 March – 22 September 2019</w:t>
      </w:r>
    </w:p>
    <w:p w14:paraId="47D89604" w14:textId="6A51A617" w:rsidR="0045750A" w:rsidRPr="00D93CF0" w:rsidRDefault="0045750A" w:rsidP="0073402E">
      <w:pPr>
        <w:pStyle w:val="Bezodstpw"/>
      </w:pPr>
      <w:proofErr w:type="spellStart"/>
      <w:r w:rsidRPr="0073402E">
        <w:t>O</w:t>
      </w:r>
      <w:r w:rsidR="00BD26FD">
        <w:t>pening</w:t>
      </w:r>
      <w:proofErr w:type="spellEnd"/>
    </w:p>
    <w:p w14:paraId="0EB71239" w14:textId="77777777" w:rsidR="00287C22" w:rsidRPr="00500981" w:rsidRDefault="00287C22" w:rsidP="00287C22">
      <w:pPr>
        <w:pStyle w:val="detale"/>
        <w:rPr>
          <w:lang w:val="en-GB"/>
        </w:rPr>
      </w:pPr>
      <w:r w:rsidRPr="00500981">
        <w:rPr>
          <w:lang w:val="en-GB"/>
        </w:rPr>
        <w:t xml:space="preserve">Friday 15 </w:t>
      </w:r>
      <w:r w:rsidRPr="00287C22">
        <w:t>March</w:t>
      </w:r>
      <w:r w:rsidRPr="00500981">
        <w:rPr>
          <w:lang w:val="en-GB"/>
        </w:rPr>
        <w:t xml:space="preserve"> 2019, 7 pm </w:t>
      </w:r>
    </w:p>
    <w:p w14:paraId="2042C351" w14:textId="77777777" w:rsidR="00287C22" w:rsidRPr="00500981" w:rsidRDefault="00287C22" w:rsidP="00287C22">
      <w:pPr>
        <w:pStyle w:val="Bezodstpw"/>
      </w:pPr>
      <w:r w:rsidRPr="00287C22">
        <w:t>Kurator</w:t>
      </w:r>
      <w:r w:rsidRPr="00500981">
        <w:t xml:space="preserve"> </w:t>
      </w:r>
    </w:p>
    <w:p w14:paraId="3C4BAD27" w14:textId="77777777" w:rsidR="00287C22" w:rsidRPr="00500981" w:rsidRDefault="00287C22" w:rsidP="00287C22">
      <w:pPr>
        <w:pStyle w:val="detale"/>
      </w:pPr>
      <w:r w:rsidRPr="00500981">
        <w:t>Jarosław Lubiak</w:t>
      </w:r>
    </w:p>
    <w:p w14:paraId="3E3E89E2" w14:textId="77777777" w:rsidR="00287C22" w:rsidRPr="00500981" w:rsidRDefault="00287C22" w:rsidP="00287C22">
      <w:pPr>
        <w:pStyle w:val="Bezodstpw"/>
      </w:pPr>
      <w:proofErr w:type="spellStart"/>
      <w:r w:rsidRPr="00287C22">
        <w:t>Curatorial</w:t>
      </w:r>
      <w:proofErr w:type="spellEnd"/>
      <w:r>
        <w:t xml:space="preserve"> </w:t>
      </w:r>
      <w:proofErr w:type="spellStart"/>
      <w:r>
        <w:t>collaboration</w:t>
      </w:r>
      <w:proofErr w:type="spellEnd"/>
    </w:p>
    <w:p w14:paraId="003C7F58" w14:textId="77777777" w:rsidR="00287C22" w:rsidRPr="00500981" w:rsidRDefault="00287C22" w:rsidP="00287C22">
      <w:pPr>
        <w:pStyle w:val="detale"/>
      </w:pPr>
      <w:r w:rsidRPr="00500981">
        <w:t xml:space="preserve">Michał </w:t>
      </w:r>
      <w:r w:rsidRPr="00287C22">
        <w:t>Grzegorzek</w:t>
      </w:r>
    </w:p>
    <w:p w14:paraId="2BEDF716" w14:textId="77777777" w:rsidR="00287C22" w:rsidRPr="00136AF5" w:rsidRDefault="00287C22" w:rsidP="00287C22">
      <w:pPr>
        <w:pStyle w:val="Bezodstpw"/>
        <w:rPr>
          <w:lang w:val="en-GB"/>
        </w:rPr>
      </w:pPr>
      <w:proofErr w:type="spellStart"/>
      <w:r w:rsidRPr="00287C22">
        <w:t>Academic</w:t>
      </w:r>
      <w:proofErr w:type="spellEnd"/>
      <w:r w:rsidRPr="00136AF5">
        <w:rPr>
          <w:lang w:val="en-GB"/>
        </w:rPr>
        <w:t xml:space="preserve"> consultation</w:t>
      </w:r>
    </w:p>
    <w:p w14:paraId="632CCF99" w14:textId="5B5849FD" w:rsidR="00287C22" w:rsidRPr="00500981" w:rsidRDefault="00287C22" w:rsidP="00287C22">
      <w:pPr>
        <w:pStyle w:val="detale"/>
      </w:pPr>
      <w:r>
        <w:rPr>
          <w:lang w:val="en-GB"/>
        </w:rPr>
        <w:t>prof.</w:t>
      </w:r>
      <w:r w:rsidRPr="00136AF5">
        <w:rPr>
          <w:lang w:val="en-GB"/>
        </w:rPr>
        <w:t xml:space="preserve"> </w:t>
      </w:r>
      <w:r>
        <w:rPr>
          <w:lang w:val="en-GB"/>
        </w:rPr>
        <w:t xml:space="preserve">UAM </w:t>
      </w:r>
      <w:r>
        <w:t>Monika Bakke</w:t>
      </w:r>
    </w:p>
    <w:p w14:paraId="4925092F" w14:textId="77777777" w:rsidR="00287C22" w:rsidRPr="00500981" w:rsidRDefault="00287C22" w:rsidP="00287C22">
      <w:pPr>
        <w:pStyle w:val="Bezodstpw"/>
      </w:pPr>
      <w:r w:rsidRPr="00287C22">
        <w:t>Architecture</w:t>
      </w:r>
    </w:p>
    <w:p w14:paraId="2CDE196E" w14:textId="77777777" w:rsidR="00287C22" w:rsidRPr="00500981" w:rsidRDefault="00287C22" w:rsidP="008D7BC4">
      <w:pPr>
        <w:pStyle w:val="detale"/>
      </w:pPr>
      <w:r w:rsidRPr="008D7BC4">
        <w:t>Paulina</w:t>
      </w:r>
      <w:r w:rsidRPr="00500981">
        <w:t xml:space="preserve"> </w:t>
      </w:r>
      <w:proofErr w:type="spellStart"/>
      <w:r w:rsidRPr="00500981">
        <w:t>Tyro</w:t>
      </w:r>
      <w:proofErr w:type="spellEnd"/>
      <w:r w:rsidRPr="00500981">
        <w:t xml:space="preserve">-Niezgoda i Piotr </w:t>
      </w:r>
      <w:proofErr w:type="spellStart"/>
      <w:r w:rsidRPr="00500981">
        <w:t>Matosek</w:t>
      </w:r>
      <w:proofErr w:type="spellEnd"/>
    </w:p>
    <w:p w14:paraId="5F826421" w14:textId="77777777" w:rsidR="00287C22" w:rsidRPr="00500981" w:rsidRDefault="00287C22" w:rsidP="008D7BC4">
      <w:pPr>
        <w:pStyle w:val="Bezodstpw"/>
      </w:pPr>
      <w:proofErr w:type="spellStart"/>
      <w:r>
        <w:t>Graphic</w:t>
      </w:r>
      <w:proofErr w:type="spellEnd"/>
      <w:r>
        <w:t xml:space="preserve"> </w:t>
      </w:r>
      <w:r w:rsidRPr="008D7BC4">
        <w:t>design</w:t>
      </w:r>
    </w:p>
    <w:p w14:paraId="284837A8" w14:textId="6F9443B9" w:rsidR="00287C22" w:rsidRPr="00500981" w:rsidRDefault="00287C22" w:rsidP="008D7BC4">
      <w:pPr>
        <w:pStyle w:val="detale"/>
      </w:pPr>
      <w:r w:rsidRPr="00500981">
        <w:t xml:space="preserve">Monika </w:t>
      </w:r>
      <w:r w:rsidRPr="008D7BC4">
        <w:t>Zawadzki</w:t>
      </w:r>
      <w:r w:rsidR="00D624C0">
        <w:t xml:space="preserve">, </w:t>
      </w:r>
      <w:proofErr w:type="spellStart"/>
      <w:r w:rsidR="00D624C0" w:rsidRPr="00781FF8">
        <w:t>Olo</w:t>
      </w:r>
      <w:proofErr w:type="spellEnd"/>
      <w:r w:rsidR="00D624C0" w:rsidRPr="00781FF8">
        <w:t xml:space="preserve"> Jean-Claude Zawadzki</w:t>
      </w:r>
    </w:p>
    <w:p w14:paraId="758BF08F" w14:textId="2CBEA031" w:rsidR="00287C22" w:rsidRPr="00500981" w:rsidRDefault="00E5209D" w:rsidP="008D7BC4">
      <w:pPr>
        <w:pStyle w:val="Bezodstpw"/>
      </w:pPr>
      <w:proofErr w:type="spellStart"/>
      <w:r>
        <w:t>Co</w:t>
      </w:r>
      <w:r w:rsidR="00287C22" w:rsidRPr="008D7BC4">
        <w:t>ordination</w:t>
      </w:r>
      <w:proofErr w:type="spellEnd"/>
    </w:p>
    <w:p w14:paraId="14989790" w14:textId="77777777" w:rsidR="00287C22" w:rsidRPr="00500981" w:rsidRDefault="00287C22" w:rsidP="008D7BC4">
      <w:pPr>
        <w:pStyle w:val="detale"/>
      </w:pPr>
      <w:r w:rsidRPr="00500981">
        <w:t xml:space="preserve">Maria </w:t>
      </w:r>
      <w:proofErr w:type="spellStart"/>
      <w:r w:rsidRPr="00500981">
        <w:t>Sapeta</w:t>
      </w:r>
      <w:proofErr w:type="spellEnd"/>
      <w:r w:rsidRPr="00500981">
        <w:t xml:space="preserve">, Anna Kobierska </w:t>
      </w:r>
    </w:p>
    <w:p w14:paraId="5FAE2311" w14:textId="7DBCFD20" w:rsidR="000E7FA3" w:rsidRPr="006C08EC" w:rsidRDefault="000E7FA3" w:rsidP="006C08EC">
      <w:pPr>
        <w:pStyle w:val="Podtytu"/>
        <w:rPr>
          <w:rFonts w:eastAsiaTheme="minorEastAsia"/>
          <w:noProof/>
          <w:lang w:val="en-GB"/>
        </w:rPr>
      </w:pPr>
      <w:r w:rsidRPr="00500981">
        <w:rPr>
          <w:rFonts w:eastAsia="Calibri"/>
          <w:lang w:val="en-GB"/>
        </w:rPr>
        <w:t>Human activ</w:t>
      </w:r>
      <w:r>
        <w:rPr>
          <w:rFonts w:eastAsia="Calibri"/>
          <w:lang w:val="en-GB"/>
        </w:rPr>
        <w:t xml:space="preserve">ity has contributed to irrevocable damage to the natural environment. The project </w:t>
      </w:r>
      <w:r w:rsidRPr="00500981">
        <w:rPr>
          <w:i/>
          <w:lang w:val="en-GB"/>
        </w:rPr>
        <w:t>Plast</w:t>
      </w:r>
      <w:r>
        <w:rPr>
          <w:i/>
          <w:lang w:val="en-GB"/>
        </w:rPr>
        <w:t xml:space="preserve">icity of the Planet </w:t>
      </w:r>
      <w:r w:rsidR="006C08EC">
        <w:rPr>
          <w:rFonts w:eastAsia="Calibri"/>
          <w:lang w:val="en-GB"/>
        </w:rPr>
        <w:t>presented at</w:t>
      </w:r>
      <w:r>
        <w:rPr>
          <w:rFonts w:eastAsia="Calibri"/>
          <w:lang w:val="en-GB"/>
        </w:rPr>
        <w:t xml:space="preserve"> </w:t>
      </w:r>
      <w:r w:rsidR="006C08EC" w:rsidRPr="00161482">
        <w:rPr>
          <w:rFonts w:eastAsiaTheme="minorEastAsia"/>
        </w:rPr>
        <w:t>Ujazdowski</w:t>
      </w:r>
      <w:r w:rsidR="006C08EC">
        <w:rPr>
          <w:rFonts w:eastAsiaTheme="minorEastAsia"/>
          <w:noProof/>
          <w:lang w:val="en-GB"/>
        </w:rPr>
        <w:t xml:space="preserve"> Castle Centre for Contemporary Art</w:t>
      </w:r>
      <w:r>
        <w:rPr>
          <w:rFonts w:eastAsia="Calibri"/>
          <w:lang w:val="en-GB"/>
        </w:rPr>
        <w:t xml:space="preserve"> sets out to confront this destruction. It comprises two simultaneous exhibitions: </w:t>
      </w:r>
      <w:r w:rsidRPr="00500981">
        <w:rPr>
          <w:rFonts w:eastAsia="Calibri" w:cs="Calibri"/>
          <w:i/>
          <w:lang w:val="en-GB"/>
        </w:rPr>
        <w:t xml:space="preserve">Human-Free Earth </w:t>
      </w:r>
      <w:r>
        <w:rPr>
          <w:rFonts w:eastAsia="Calibri" w:cs="Calibri"/>
          <w:lang w:val="en-GB"/>
        </w:rPr>
        <w:t>and</w:t>
      </w:r>
      <w:r w:rsidRPr="00500981">
        <w:rPr>
          <w:rFonts w:eastAsia="Calibri" w:cs="Calibri"/>
          <w:i/>
          <w:lang w:val="en-GB"/>
        </w:rPr>
        <w:t> </w:t>
      </w:r>
      <w:r w:rsidRPr="00500981" w:rsidDel="00AC7188">
        <w:rPr>
          <w:rFonts w:eastAsia="Calibri" w:cs="Calibri"/>
          <w:i/>
          <w:lang w:val="en-GB"/>
        </w:rPr>
        <w:t>Cen</w:t>
      </w:r>
      <w:r w:rsidR="009B7CB6">
        <w:rPr>
          <w:rFonts w:eastAsia="Calibri" w:cs="Calibri"/>
          <w:i/>
          <w:lang w:val="en-GB"/>
        </w:rPr>
        <w:t>tre</w:t>
      </w:r>
      <w:r>
        <w:rPr>
          <w:rFonts w:eastAsia="Calibri" w:cs="Calibri"/>
          <w:i/>
          <w:lang w:val="en-GB"/>
        </w:rPr>
        <w:t xml:space="preserve"> for Contemporary Nature </w:t>
      </w:r>
      <w:r w:rsidRPr="004C0CF2">
        <w:rPr>
          <w:rFonts w:eastAsia="Calibri" w:cs="Calibri"/>
          <w:lang w:val="en-GB"/>
        </w:rPr>
        <w:t>by the investigative team</w:t>
      </w:r>
      <w:r w:rsidRPr="004C0CF2">
        <w:rPr>
          <w:rFonts w:eastAsia="Calibri"/>
          <w:lang w:val="en-GB"/>
        </w:rPr>
        <w:t xml:space="preserve"> Forensic Architecture</w:t>
      </w:r>
      <w:r w:rsidRPr="004C0CF2">
        <w:rPr>
          <w:rFonts w:eastAsia="Calibri" w:cs="Calibri"/>
          <w:i/>
          <w:lang w:val="en-GB"/>
        </w:rPr>
        <w:t xml:space="preserve">. </w:t>
      </w:r>
      <w:r>
        <w:rPr>
          <w:rFonts w:eastAsia="Calibri" w:cs="Calibri"/>
          <w:lang w:val="en-GB"/>
        </w:rPr>
        <w:t xml:space="preserve">The project also includes issue 10 of the online magazine </w:t>
      </w:r>
      <w:proofErr w:type="spellStart"/>
      <w:r w:rsidRPr="004C0CF2">
        <w:rPr>
          <w:rFonts w:eastAsia="Calibri" w:cs="Calibri"/>
          <w:i/>
          <w:lang w:val="en-GB"/>
        </w:rPr>
        <w:t>Obieg</w:t>
      </w:r>
      <w:proofErr w:type="spellEnd"/>
      <w:r>
        <w:rPr>
          <w:rFonts w:eastAsia="Calibri" w:cs="Calibri"/>
          <w:lang w:val="en-GB"/>
        </w:rPr>
        <w:t xml:space="preserve"> entitled </w:t>
      </w:r>
      <w:r w:rsidRPr="004C0CF2">
        <w:rPr>
          <w:rFonts w:eastAsia="Calibri" w:cs="Calibri"/>
          <w:i/>
          <w:lang w:val="en-GB"/>
        </w:rPr>
        <w:t>Becoming the Earth</w:t>
      </w:r>
      <w:r w:rsidR="00130F55">
        <w:rPr>
          <w:rFonts w:eastAsia="Calibri" w:cs="Calibri"/>
          <w:lang w:val="en-GB"/>
        </w:rPr>
        <w:t xml:space="preserve"> and</w:t>
      </w:r>
      <w:r>
        <w:rPr>
          <w:rFonts w:eastAsia="Calibri" w:cs="Calibri"/>
          <w:lang w:val="en-GB"/>
        </w:rPr>
        <w:t xml:space="preserve"> a </w:t>
      </w:r>
      <w:r w:rsidRPr="00136AF5">
        <w:rPr>
          <w:rFonts w:eastAsia="Calibri" w:cs="Calibri"/>
          <w:lang w:val="en-GB"/>
        </w:rPr>
        <w:t>cinematic thread</w:t>
      </w:r>
      <w:r>
        <w:rPr>
          <w:rFonts w:eastAsia="Calibri" w:cs="Calibri"/>
          <w:lang w:val="en-GB"/>
        </w:rPr>
        <w:t xml:space="preserve"> on the Anthropocene</w:t>
      </w:r>
      <w:bookmarkStart w:id="0" w:name="_GoBack"/>
      <w:bookmarkEnd w:id="0"/>
      <w:r>
        <w:rPr>
          <w:rFonts w:eastAsia="Calibri" w:cs="Calibri"/>
          <w:lang w:val="en-GB"/>
        </w:rPr>
        <w:t xml:space="preserve">.  </w:t>
      </w:r>
    </w:p>
    <w:p w14:paraId="72E64AFD" w14:textId="77777777" w:rsidR="000E7FA3" w:rsidRDefault="000E7FA3" w:rsidP="002B6447">
      <w:pPr>
        <w:rPr>
          <w:rFonts w:eastAsia="Calibri"/>
          <w:lang w:val="en-GB"/>
        </w:rPr>
      </w:pPr>
      <w:r>
        <w:rPr>
          <w:rFonts w:eastAsia="Calibri"/>
          <w:lang w:val="en-GB"/>
        </w:rPr>
        <w:t xml:space="preserve">The point of departure for each of these projects is the realisation that nature has ceased to be a stable, neutral backdrop for human activity. This makes it imperative to face the resultant paradox: on the one hand, nature appears to be defenceless matter, totally subjugated to exploitation and devastation, yet on the other, it manifests as an elemental force capable of the reciprocation of the violation we have wreaked upon it with magnified force. Destructive plasticity – a concept proposed by the French philosopher Catherine </w:t>
      </w:r>
      <w:proofErr w:type="spellStart"/>
      <w:r>
        <w:rPr>
          <w:rFonts w:eastAsia="Calibri"/>
          <w:lang w:val="en-GB"/>
        </w:rPr>
        <w:t>Malabou</w:t>
      </w:r>
      <w:proofErr w:type="spellEnd"/>
      <w:r>
        <w:rPr>
          <w:rFonts w:eastAsia="Calibri"/>
          <w:lang w:val="en-GB"/>
        </w:rPr>
        <w:t xml:space="preserve"> – makes it possible to understand the paradox and face the inevitable without succumbing to negativity or catastrophism. </w:t>
      </w:r>
    </w:p>
    <w:p w14:paraId="07D7B75C" w14:textId="77777777" w:rsidR="000E7FA3" w:rsidRPr="00136AF5" w:rsidRDefault="000E7FA3" w:rsidP="000E7FA3">
      <w:pPr>
        <w:spacing w:line="240" w:lineRule="auto"/>
        <w:rPr>
          <w:rFonts w:eastAsia="Calibri" w:cs="Calibri"/>
          <w:sz w:val="28"/>
          <w:szCs w:val="28"/>
          <w:lang w:val="en-GB"/>
        </w:rPr>
      </w:pPr>
    </w:p>
    <w:p w14:paraId="79A20A2D" w14:textId="77777777" w:rsidR="000E7FA3" w:rsidRPr="002B6447" w:rsidRDefault="000E7FA3" w:rsidP="002B6447">
      <w:pPr>
        <w:pStyle w:val="Tytu"/>
        <w:rPr>
          <w:i/>
          <w:lang w:val="en-GB"/>
        </w:rPr>
      </w:pPr>
      <w:r w:rsidRPr="002B6447">
        <w:rPr>
          <w:rFonts w:eastAsia="Calibri"/>
          <w:i/>
          <w:lang w:val="en-GB"/>
        </w:rPr>
        <w:t xml:space="preserve">Human-Free </w:t>
      </w:r>
      <w:r w:rsidRPr="001A33E6">
        <w:rPr>
          <w:rFonts w:eastAsia="Calibri"/>
          <w:i/>
          <w:lang w:val="en-GB"/>
        </w:rPr>
        <w:t>Earth</w:t>
      </w:r>
      <w:r w:rsidRPr="002B6447">
        <w:rPr>
          <w:rFonts w:eastAsia="Calibri"/>
          <w:i/>
          <w:lang w:val="en-GB"/>
        </w:rPr>
        <w:t xml:space="preserve"> </w:t>
      </w:r>
    </w:p>
    <w:p w14:paraId="586D64AB" w14:textId="77777777" w:rsidR="000E7FA3" w:rsidRPr="00136AF5" w:rsidRDefault="000E7FA3" w:rsidP="002B6447">
      <w:pPr>
        <w:pStyle w:val="Bezodstpw"/>
        <w:rPr>
          <w:lang w:val="en-GB"/>
        </w:rPr>
      </w:pPr>
      <w:r w:rsidRPr="001A33E6">
        <w:rPr>
          <w:lang w:val="en-GB"/>
        </w:rPr>
        <w:t>Artists</w:t>
      </w:r>
    </w:p>
    <w:p w14:paraId="77BBEBEE" w14:textId="653A8972" w:rsidR="000E7FA3" w:rsidRPr="00136AF5" w:rsidRDefault="000E7FA3" w:rsidP="006D3783">
      <w:pPr>
        <w:pStyle w:val="detale"/>
        <w:rPr>
          <w:lang w:val="en-GB"/>
        </w:rPr>
      </w:pPr>
      <w:r w:rsidRPr="00136AF5">
        <w:rPr>
          <w:lang w:val="en-GB"/>
        </w:rPr>
        <w:t xml:space="preserve">Ursula </w:t>
      </w:r>
      <w:proofErr w:type="spellStart"/>
      <w:r w:rsidRPr="00136AF5">
        <w:rPr>
          <w:lang w:val="en-GB"/>
        </w:rPr>
        <w:t>Biemann</w:t>
      </w:r>
      <w:proofErr w:type="spellEnd"/>
      <w:r w:rsidRPr="00136AF5">
        <w:rPr>
          <w:lang w:val="en-GB"/>
        </w:rPr>
        <w:t xml:space="preserve"> </w:t>
      </w:r>
      <w:r>
        <w:rPr>
          <w:lang w:val="en-GB"/>
        </w:rPr>
        <w:t>and</w:t>
      </w:r>
      <w:r w:rsidRPr="00136AF5">
        <w:rPr>
          <w:lang w:val="en-GB"/>
        </w:rPr>
        <w:t xml:space="preserve"> Mo </w:t>
      </w:r>
      <w:proofErr w:type="spellStart"/>
      <w:r w:rsidRPr="00136AF5">
        <w:rPr>
          <w:lang w:val="en-GB"/>
        </w:rPr>
        <w:t>Diener</w:t>
      </w:r>
      <w:proofErr w:type="spellEnd"/>
      <w:r w:rsidR="006D3783">
        <w:rPr>
          <w:lang w:val="en-GB"/>
        </w:rPr>
        <w:t xml:space="preserve">, </w:t>
      </w:r>
      <w:r w:rsidRPr="00136AF5">
        <w:rPr>
          <w:lang w:val="en-GB"/>
        </w:rPr>
        <w:t xml:space="preserve">Bonita Ely, </w:t>
      </w:r>
      <w:proofErr w:type="spellStart"/>
      <w:r w:rsidRPr="00136AF5">
        <w:rPr>
          <w:lang w:val="en-GB"/>
        </w:rPr>
        <w:t>Gast</w:t>
      </w:r>
      <w:proofErr w:type="spellEnd"/>
      <w:r w:rsidRPr="00136AF5">
        <w:rPr>
          <w:lang w:val="en-GB"/>
        </w:rPr>
        <w:t xml:space="preserve"> </w:t>
      </w:r>
      <w:proofErr w:type="spellStart"/>
      <w:r w:rsidRPr="00136AF5">
        <w:rPr>
          <w:lang w:val="en-GB"/>
        </w:rPr>
        <w:t>Bouschet</w:t>
      </w:r>
      <w:proofErr w:type="spellEnd"/>
      <w:r w:rsidRPr="00136AF5">
        <w:rPr>
          <w:lang w:val="en-GB"/>
        </w:rPr>
        <w:t xml:space="preserve"> </w:t>
      </w:r>
      <w:r>
        <w:rPr>
          <w:lang w:val="en-GB"/>
        </w:rPr>
        <w:t>and</w:t>
      </w:r>
      <w:r w:rsidRPr="00136AF5">
        <w:rPr>
          <w:lang w:val="en-GB"/>
        </w:rPr>
        <w:t xml:space="preserve"> Nadine Hilbert, Kelly </w:t>
      </w:r>
      <w:proofErr w:type="spellStart"/>
      <w:r w:rsidRPr="00136AF5">
        <w:rPr>
          <w:lang w:val="en-GB"/>
        </w:rPr>
        <w:t>Jazvac</w:t>
      </w:r>
      <w:proofErr w:type="spellEnd"/>
      <w:r w:rsidRPr="00136AF5">
        <w:rPr>
          <w:lang w:val="en-GB"/>
        </w:rPr>
        <w:t xml:space="preserve">, Agnieszka </w:t>
      </w:r>
      <w:proofErr w:type="spellStart"/>
      <w:r w:rsidRPr="00136AF5">
        <w:rPr>
          <w:lang w:val="en-GB"/>
        </w:rPr>
        <w:t>Kurant</w:t>
      </w:r>
      <w:proofErr w:type="spellEnd"/>
      <w:r w:rsidRPr="00136AF5">
        <w:rPr>
          <w:lang w:val="en-GB"/>
        </w:rPr>
        <w:t xml:space="preserve">, Diana </w:t>
      </w:r>
      <w:proofErr w:type="spellStart"/>
      <w:r w:rsidRPr="00136AF5">
        <w:rPr>
          <w:lang w:val="en-GB"/>
        </w:rPr>
        <w:t>Lelonek</w:t>
      </w:r>
      <w:proofErr w:type="spellEnd"/>
      <w:r w:rsidRPr="00136AF5">
        <w:rPr>
          <w:lang w:val="en-GB"/>
        </w:rPr>
        <w:t xml:space="preserve">, Angelika </w:t>
      </w:r>
      <w:proofErr w:type="spellStart"/>
      <w:r w:rsidRPr="00136AF5">
        <w:rPr>
          <w:lang w:val="en-GB"/>
        </w:rPr>
        <w:t>Markul</w:t>
      </w:r>
      <w:proofErr w:type="spellEnd"/>
      <w:r w:rsidRPr="00136AF5">
        <w:rPr>
          <w:lang w:val="en-GB"/>
        </w:rPr>
        <w:t xml:space="preserve">, </w:t>
      </w:r>
      <w:r w:rsidR="006D3783">
        <w:rPr>
          <w:lang w:val="en-GB"/>
        </w:rPr>
        <w:br/>
      </w:r>
      <w:r w:rsidR="006D3783" w:rsidRPr="00136AF5">
        <w:rPr>
          <w:lang w:val="en-GB"/>
        </w:rPr>
        <w:t>the Mycological Twist (</w:t>
      </w:r>
      <w:proofErr w:type="spellStart"/>
      <w:r w:rsidR="006D3783" w:rsidRPr="00136AF5">
        <w:rPr>
          <w:lang w:val="en-GB"/>
        </w:rPr>
        <w:t>Eloïse</w:t>
      </w:r>
      <w:proofErr w:type="spellEnd"/>
      <w:r w:rsidR="006D3783" w:rsidRPr="00136AF5">
        <w:rPr>
          <w:lang w:val="en-GB"/>
        </w:rPr>
        <w:t xml:space="preserve"> </w:t>
      </w:r>
      <w:proofErr w:type="spellStart"/>
      <w:r w:rsidR="006D3783" w:rsidRPr="00136AF5">
        <w:rPr>
          <w:lang w:val="en-GB"/>
        </w:rPr>
        <w:t>Bonneviot</w:t>
      </w:r>
      <w:proofErr w:type="spellEnd"/>
      <w:r w:rsidR="006D3783" w:rsidRPr="00136AF5">
        <w:rPr>
          <w:lang w:val="en-GB"/>
        </w:rPr>
        <w:t xml:space="preserve"> and Anne de Boer), </w:t>
      </w:r>
      <w:proofErr w:type="spellStart"/>
      <w:r w:rsidRPr="00136AF5">
        <w:rPr>
          <w:lang w:val="en-GB"/>
        </w:rPr>
        <w:t>Pakui</w:t>
      </w:r>
      <w:proofErr w:type="spellEnd"/>
      <w:r w:rsidRPr="00136AF5">
        <w:rPr>
          <w:lang w:val="en-GB"/>
        </w:rPr>
        <w:t xml:space="preserve"> Hardware, Tom Sherman, Aleksandra </w:t>
      </w:r>
      <w:proofErr w:type="spellStart"/>
      <w:r w:rsidRPr="00136AF5">
        <w:rPr>
          <w:lang w:val="en-GB"/>
        </w:rPr>
        <w:t>Ska</w:t>
      </w:r>
      <w:proofErr w:type="spellEnd"/>
      <w:r w:rsidRPr="00136AF5">
        <w:rPr>
          <w:lang w:val="en-GB"/>
        </w:rPr>
        <w:t xml:space="preserve">, Monika </w:t>
      </w:r>
      <w:proofErr w:type="spellStart"/>
      <w:r w:rsidRPr="00136AF5">
        <w:rPr>
          <w:lang w:val="en-GB"/>
        </w:rPr>
        <w:t>Zawadzki</w:t>
      </w:r>
      <w:proofErr w:type="spellEnd"/>
      <w:r w:rsidRPr="00136AF5">
        <w:rPr>
          <w:lang w:val="en-GB"/>
        </w:rPr>
        <w:t xml:space="preserve">, Marina </w:t>
      </w:r>
      <w:proofErr w:type="spellStart"/>
      <w:r w:rsidRPr="00136AF5">
        <w:rPr>
          <w:lang w:val="en-GB"/>
        </w:rPr>
        <w:t>Zurkow</w:t>
      </w:r>
      <w:proofErr w:type="spellEnd"/>
      <w:r w:rsidRPr="00136AF5">
        <w:rPr>
          <w:lang w:val="en-GB"/>
        </w:rPr>
        <w:t xml:space="preserve"> </w:t>
      </w:r>
    </w:p>
    <w:p w14:paraId="02E9E880" w14:textId="77777777" w:rsidR="000F60FF" w:rsidRPr="001637B7" w:rsidRDefault="000F60FF" w:rsidP="000F60FF">
      <w:pPr>
        <w:rPr>
          <w:rFonts w:eastAsia="Calibri"/>
          <w:lang w:val="en-GB"/>
        </w:rPr>
      </w:pPr>
      <w:r w:rsidRPr="001637B7">
        <w:rPr>
          <w:rFonts w:eastAsia="Calibri"/>
          <w:i/>
          <w:lang w:val="en-GB"/>
        </w:rPr>
        <w:t xml:space="preserve">Human-Free Earth </w:t>
      </w:r>
      <w:r w:rsidRPr="001637B7">
        <w:rPr>
          <w:rFonts w:eastAsia="Calibri"/>
          <w:lang w:val="en-GB"/>
        </w:rPr>
        <w:t xml:space="preserve">is an exhibition that raises the fundamental issue that stems from reflection on the hypothesis of the Anthropocene – the current geological era, defined by human activity: that our species has lost its domination (perhaps illusory) over the processes that we have set in motion in our natural environment. The unintended destructive changes are without precedent and they are difficult to grasp – if only because of their universal scale or because they are seemingly irrelevant to our day-to-day existence. The works shown at the exhibition – some based on factual research – imaginatively capture the changes that have been occurring in nature and their consequences. There is, however, no wistfulness for the loss of envisage a world in which humankind is not the universal point of reference.   </w:t>
      </w:r>
    </w:p>
    <w:p w14:paraId="58F4FA7F" w14:textId="77777777" w:rsidR="002B6447" w:rsidRPr="000F60FF" w:rsidRDefault="002B6447" w:rsidP="002B6447">
      <w:pPr>
        <w:rPr>
          <w:rFonts w:eastAsia="Calibri"/>
          <w:lang w:val="en-GB"/>
        </w:rPr>
      </w:pPr>
    </w:p>
    <w:p w14:paraId="45E75570" w14:textId="77777777" w:rsidR="000E7FA3" w:rsidRPr="002B6447" w:rsidRDefault="000E7FA3" w:rsidP="002B6447">
      <w:pPr>
        <w:pStyle w:val="Tytu"/>
      </w:pPr>
      <w:proofErr w:type="spellStart"/>
      <w:r w:rsidRPr="002B6447" w:rsidDel="00AC7188">
        <w:t>Forensic</w:t>
      </w:r>
      <w:proofErr w:type="spellEnd"/>
      <w:r w:rsidRPr="002B6447" w:rsidDel="00AC7188">
        <w:t xml:space="preserve"> Architecture</w:t>
      </w:r>
    </w:p>
    <w:p w14:paraId="083FB7C2" w14:textId="24CE482C" w:rsidR="002B6447" w:rsidRDefault="002B6447" w:rsidP="002B6447">
      <w:pPr>
        <w:pStyle w:val="Tytu"/>
        <w:rPr>
          <w:rFonts w:eastAsia="Calibri"/>
          <w:lang w:val="en-GB"/>
        </w:rPr>
      </w:pPr>
      <w:r w:rsidRPr="002B6447" w:rsidDel="00AC7188">
        <w:rPr>
          <w:rFonts w:eastAsia="Calibri"/>
          <w:i/>
          <w:lang w:val="en-GB"/>
        </w:rPr>
        <w:t>Cen</w:t>
      </w:r>
      <w:r w:rsidR="009B7CB6">
        <w:rPr>
          <w:rFonts w:eastAsia="Calibri"/>
          <w:i/>
          <w:lang w:val="en-GB"/>
        </w:rPr>
        <w:t>tre</w:t>
      </w:r>
      <w:r w:rsidRPr="002B6447">
        <w:rPr>
          <w:rFonts w:eastAsia="Calibri"/>
          <w:i/>
          <w:lang w:val="en-GB"/>
        </w:rPr>
        <w:t xml:space="preserve"> for Contemporary Nature</w:t>
      </w:r>
      <w:r>
        <w:rPr>
          <w:rFonts w:eastAsia="Calibri"/>
          <w:lang w:val="en-GB"/>
        </w:rPr>
        <w:t xml:space="preserve"> </w:t>
      </w:r>
    </w:p>
    <w:p w14:paraId="3AA397F8" w14:textId="77777777" w:rsidR="002B6447" w:rsidRDefault="002B6447" w:rsidP="002B6447">
      <w:pPr>
        <w:pStyle w:val="Tytu"/>
        <w:rPr>
          <w:rFonts w:eastAsia="Calibri"/>
          <w:lang w:val="en-GB"/>
        </w:rPr>
      </w:pPr>
    </w:p>
    <w:p w14:paraId="7225A5C8" w14:textId="67B5D27C" w:rsidR="000E7FA3" w:rsidRPr="00D624C0" w:rsidRDefault="00D624C0" w:rsidP="00D624C0">
      <w:pPr>
        <w:pStyle w:val="Bezodstpw"/>
        <w:rPr>
          <w:bCs/>
          <w:iCs/>
        </w:rPr>
      </w:pPr>
      <w:proofErr w:type="spellStart"/>
      <w:r w:rsidRPr="00D624C0" w:rsidDel="00AC7188">
        <w:rPr>
          <w:bCs/>
          <w:iCs/>
        </w:rPr>
        <w:t>Forensic</w:t>
      </w:r>
      <w:proofErr w:type="spellEnd"/>
      <w:r w:rsidRPr="00D624C0" w:rsidDel="00AC7188">
        <w:rPr>
          <w:bCs/>
          <w:iCs/>
        </w:rPr>
        <w:t xml:space="preserve"> Architecture</w:t>
      </w:r>
      <w:r>
        <w:rPr>
          <w:bCs/>
          <w:iCs/>
        </w:rPr>
        <w:t xml:space="preserve"> </w:t>
      </w:r>
      <w:r w:rsidR="00786648">
        <w:t>Team</w:t>
      </w:r>
    </w:p>
    <w:p w14:paraId="2955DE9F" w14:textId="77777777" w:rsidR="000E7FA3" w:rsidRPr="00500981" w:rsidRDefault="000E7FA3" w:rsidP="000E7FA3">
      <w:pPr>
        <w:pStyle w:val="Bezodstpw"/>
        <w:spacing w:line="240" w:lineRule="auto"/>
        <w:rPr>
          <w:sz w:val="28"/>
          <w:szCs w:val="28"/>
        </w:rPr>
      </w:pPr>
    </w:p>
    <w:p w14:paraId="01D68426" w14:textId="77777777" w:rsidR="002B6447" w:rsidRDefault="000E7FA3" w:rsidP="002B6447">
      <w:pPr>
        <w:pStyle w:val="detale"/>
        <w:spacing w:after="0"/>
        <w:ind w:left="1259"/>
        <w:rPr>
          <w:lang w:val="en-GB"/>
        </w:rPr>
      </w:pPr>
      <w:proofErr w:type="spellStart"/>
      <w:r w:rsidRPr="00500981">
        <w:rPr>
          <w:lang w:val="en-GB"/>
        </w:rPr>
        <w:t>Samaneh</w:t>
      </w:r>
      <w:proofErr w:type="spellEnd"/>
      <w:r w:rsidRPr="00500981">
        <w:rPr>
          <w:lang w:val="en-GB"/>
        </w:rPr>
        <w:t xml:space="preserve"> </w:t>
      </w:r>
      <w:proofErr w:type="spellStart"/>
      <w:r w:rsidRPr="00500981">
        <w:rPr>
          <w:lang w:val="en-GB"/>
        </w:rPr>
        <w:t>Moafi</w:t>
      </w:r>
      <w:proofErr w:type="spellEnd"/>
    </w:p>
    <w:p w14:paraId="61D56AE1" w14:textId="1D986785" w:rsidR="000E7FA3" w:rsidRPr="00500981" w:rsidRDefault="000E7FA3" w:rsidP="002B6447">
      <w:pPr>
        <w:pStyle w:val="detale"/>
        <w:spacing w:after="0"/>
        <w:ind w:left="1259"/>
        <w:rPr>
          <w:lang w:val="en-GB"/>
        </w:rPr>
      </w:pPr>
      <w:proofErr w:type="spellStart"/>
      <w:r w:rsidRPr="00500981">
        <w:rPr>
          <w:lang w:val="en-GB"/>
        </w:rPr>
        <w:t>Shourideh</w:t>
      </w:r>
      <w:proofErr w:type="spellEnd"/>
      <w:r w:rsidRPr="00500981">
        <w:rPr>
          <w:lang w:val="en-GB"/>
        </w:rPr>
        <w:t xml:space="preserve"> C. </w:t>
      </w:r>
      <w:proofErr w:type="spellStart"/>
      <w:r w:rsidRPr="00500981">
        <w:rPr>
          <w:lang w:val="en-GB"/>
        </w:rPr>
        <w:t>Molavi</w:t>
      </w:r>
      <w:proofErr w:type="spellEnd"/>
    </w:p>
    <w:p w14:paraId="5372185F" w14:textId="77777777" w:rsidR="000E7FA3" w:rsidRPr="00500981" w:rsidRDefault="000E7FA3" w:rsidP="002B6447">
      <w:pPr>
        <w:pStyle w:val="detale"/>
        <w:spacing w:after="0"/>
        <w:ind w:left="1259"/>
        <w:rPr>
          <w:lang w:val="en-GB"/>
        </w:rPr>
      </w:pPr>
      <w:r w:rsidRPr="00500981">
        <w:rPr>
          <w:lang w:val="en-GB"/>
        </w:rPr>
        <w:t xml:space="preserve">Hannah </w:t>
      </w:r>
      <w:r w:rsidRPr="002B6447">
        <w:t>Meszaros</w:t>
      </w:r>
      <w:r w:rsidRPr="00500981">
        <w:rPr>
          <w:lang w:val="en-GB"/>
        </w:rPr>
        <w:t xml:space="preserve"> Martin</w:t>
      </w:r>
    </w:p>
    <w:p w14:paraId="5B1DDE29" w14:textId="77777777" w:rsidR="000E7FA3" w:rsidRPr="00500981" w:rsidRDefault="000E7FA3" w:rsidP="000E7FA3">
      <w:pPr>
        <w:pStyle w:val="detale"/>
        <w:spacing w:after="0" w:line="240" w:lineRule="auto"/>
        <w:ind w:left="1259"/>
        <w:rPr>
          <w:sz w:val="28"/>
          <w:szCs w:val="28"/>
          <w:lang w:val="en-GB"/>
        </w:rPr>
      </w:pPr>
    </w:p>
    <w:p w14:paraId="23E0A915" w14:textId="77777777" w:rsidR="000E7FA3" w:rsidRPr="002B6447" w:rsidRDefault="000E7FA3" w:rsidP="002B6447">
      <w:pPr>
        <w:pStyle w:val="detale"/>
        <w:spacing w:after="0"/>
        <w:ind w:left="1259"/>
      </w:pPr>
      <w:r w:rsidRPr="002B6447">
        <w:t>Stefan Laxness</w:t>
      </w:r>
    </w:p>
    <w:p w14:paraId="7CC34A77" w14:textId="77777777" w:rsidR="000E7FA3" w:rsidRPr="002B6447" w:rsidRDefault="000E7FA3" w:rsidP="002B6447">
      <w:pPr>
        <w:pStyle w:val="detale"/>
        <w:spacing w:after="0"/>
        <w:ind w:left="1259"/>
      </w:pPr>
      <w:r w:rsidRPr="002B6447">
        <w:t xml:space="preserve">Robert </w:t>
      </w:r>
      <w:proofErr w:type="spellStart"/>
      <w:r w:rsidRPr="002B6447">
        <w:t>Preusse</w:t>
      </w:r>
      <w:proofErr w:type="spellEnd"/>
    </w:p>
    <w:p w14:paraId="5A6897D6" w14:textId="77777777" w:rsidR="001A33E6" w:rsidRDefault="000E7FA3" w:rsidP="002B6447">
      <w:pPr>
        <w:pStyle w:val="detale"/>
        <w:spacing w:after="0"/>
        <w:ind w:left="1259"/>
      </w:pPr>
      <w:r w:rsidRPr="002B6447">
        <w:t xml:space="preserve">Robert Trafford </w:t>
      </w:r>
    </w:p>
    <w:p w14:paraId="6B0CAE24" w14:textId="7995DF01" w:rsidR="000E7FA3" w:rsidRPr="002B6447" w:rsidRDefault="000E7FA3" w:rsidP="002B6447">
      <w:pPr>
        <w:pStyle w:val="detale"/>
        <w:spacing w:after="0"/>
        <w:ind w:left="1259"/>
      </w:pPr>
      <w:r w:rsidRPr="002B6447">
        <w:t>Imani Jacqueline Brown</w:t>
      </w:r>
    </w:p>
    <w:p w14:paraId="60817F1B" w14:textId="77777777" w:rsidR="000E7FA3" w:rsidRPr="002B6447" w:rsidRDefault="000E7FA3" w:rsidP="002B6447">
      <w:pPr>
        <w:pStyle w:val="detale"/>
        <w:spacing w:after="0"/>
        <w:ind w:left="1259"/>
      </w:pPr>
      <w:proofErr w:type="spellStart"/>
      <w:r w:rsidRPr="002B6447">
        <w:t>Corey</w:t>
      </w:r>
      <w:proofErr w:type="spellEnd"/>
      <w:r w:rsidRPr="002B6447">
        <w:t xml:space="preserve"> </w:t>
      </w:r>
      <w:proofErr w:type="spellStart"/>
      <w:r w:rsidRPr="002B6447">
        <w:t>Scher</w:t>
      </w:r>
      <w:proofErr w:type="spellEnd"/>
    </w:p>
    <w:p w14:paraId="62F61B87" w14:textId="77777777" w:rsidR="000E7FA3" w:rsidRPr="00500981" w:rsidRDefault="000E7FA3" w:rsidP="002B6447">
      <w:pPr>
        <w:pStyle w:val="detale"/>
        <w:spacing w:after="0"/>
        <w:ind w:left="1259"/>
        <w:rPr>
          <w:lang w:val="en-GB"/>
        </w:rPr>
      </w:pPr>
      <w:r w:rsidRPr="002B6447">
        <w:t>Salvador Navarro-Martinez</w:t>
      </w:r>
    </w:p>
    <w:p w14:paraId="168AF964" w14:textId="77777777" w:rsidR="000E7FA3" w:rsidRPr="00500981" w:rsidRDefault="000E7FA3" w:rsidP="000E7FA3">
      <w:pPr>
        <w:pStyle w:val="detale"/>
        <w:spacing w:after="0" w:line="240" w:lineRule="auto"/>
        <w:ind w:left="1259"/>
        <w:rPr>
          <w:sz w:val="28"/>
          <w:szCs w:val="28"/>
          <w:lang w:val="en-GB"/>
        </w:rPr>
      </w:pPr>
    </w:p>
    <w:p w14:paraId="6C8E21A8" w14:textId="77777777" w:rsidR="000E7FA3" w:rsidRPr="002B6447" w:rsidRDefault="000E7FA3" w:rsidP="002B6447">
      <w:pPr>
        <w:pStyle w:val="detale"/>
        <w:spacing w:after="0"/>
        <w:ind w:left="1259"/>
      </w:pPr>
      <w:r w:rsidRPr="002B6447">
        <w:t xml:space="preserve">Sarah </w:t>
      </w:r>
      <w:proofErr w:type="spellStart"/>
      <w:r w:rsidRPr="002B6447">
        <w:t>Nankivell</w:t>
      </w:r>
      <w:proofErr w:type="spellEnd"/>
    </w:p>
    <w:p w14:paraId="23AE09F1" w14:textId="77777777" w:rsidR="000E7FA3" w:rsidRPr="002B6447" w:rsidRDefault="000E7FA3" w:rsidP="002B6447">
      <w:pPr>
        <w:pStyle w:val="detale"/>
        <w:spacing w:after="0"/>
        <w:ind w:left="1259"/>
      </w:pPr>
      <w:proofErr w:type="spellStart"/>
      <w:r w:rsidRPr="002B6447">
        <w:t>Eyal</w:t>
      </w:r>
      <w:proofErr w:type="spellEnd"/>
      <w:r w:rsidRPr="002B6447">
        <w:t xml:space="preserve"> Weizman</w:t>
      </w:r>
    </w:p>
    <w:p w14:paraId="66C02935" w14:textId="77777777" w:rsidR="000E7FA3" w:rsidRPr="00500981" w:rsidRDefault="000E7FA3" w:rsidP="000E7FA3">
      <w:pPr>
        <w:pStyle w:val="detale"/>
        <w:spacing w:after="0" w:line="240" w:lineRule="auto"/>
        <w:ind w:left="1259"/>
        <w:rPr>
          <w:sz w:val="28"/>
          <w:szCs w:val="28"/>
        </w:rPr>
      </w:pPr>
    </w:p>
    <w:p w14:paraId="2B8BE762" w14:textId="3393E344" w:rsidR="000E7FA3" w:rsidRPr="00786648" w:rsidRDefault="00786648" w:rsidP="00786648">
      <w:pPr>
        <w:rPr>
          <w:rFonts w:eastAsia="Calibri"/>
          <w:lang w:val="en-GB"/>
        </w:rPr>
      </w:pPr>
      <w:r w:rsidRPr="001637B7" w:rsidDel="00AC7188">
        <w:rPr>
          <w:rFonts w:eastAsia="Calibri"/>
          <w:i/>
          <w:lang w:val="en-GB"/>
        </w:rPr>
        <w:lastRenderedPageBreak/>
        <w:t>Centr</w:t>
      </w:r>
      <w:r w:rsidRPr="001637B7">
        <w:rPr>
          <w:rFonts w:eastAsia="Calibri"/>
          <w:i/>
          <w:lang w:val="en-GB"/>
        </w:rPr>
        <w:t>e for Contemporary Nature</w:t>
      </w:r>
      <w:r w:rsidRPr="001637B7">
        <w:rPr>
          <w:rFonts w:eastAsia="Calibri"/>
          <w:lang w:val="en-GB"/>
        </w:rPr>
        <w:t xml:space="preserve">, prepared for </w:t>
      </w:r>
      <w:r w:rsidRPr="001637B7">
        <w:rPr>
          <w:rFonts w:eastAsia="Calibri"/>
          <w:i/>
          <w:lang w:val="en-GB"/>
        </w:rPr>
        <w:t>U–</w:t>
      </w:r>
      <w:proofErr w:type="spellStart"/>
      <w:r w:rsidRPr="001637B7">
        <w:rPr>
          <w:rFonts w:eastAsia="Calibri"/>
          <w:i/>
          <w:lang w:val="en-GB"/>
        </w:rPr>
        <w:t>jazdowski</w:t>
      </w:r>
      <w:proofErr w:type="spellEnd"/>
      <w:r w:rsidRPr="001637B7">
        <w:rPr>
          <w:rFonts w:eastAsia="Calibri"/>
          <w:lang w:val="en-GB"/>
        </w:rPr>
        <w:t xml:space="preserve"> by the investigative collective Forensic Architecture, presents two case studies of deliberate, premeditated acts of ecocide.  The collective has developed the idea of the Centres for Contemporary Nature Using which they see as a desirable alternative to the centres of contemporary culture that have proliferated in recent years. It is nature that today is the stage for numerous processes currently in train that may decide the fate of many cultures. We cannot afford to confine ourselves to observation and investigation; it is imperative that we devise a way to participate in such processes.</w:t>
      </w:r>
    </w:p>
    <w:p w14:paraId="4D7FEEAB" w14:textId="0ECB9806" w:rsidR="002B6447" w:rsidRPr="00C97AC7" w:rsidRDefault="002B6447" w:rsidP="002B6447">
      <w:pPr>
        <w:pStyle w:val="Bezodstpw"/>
      </w:pPr>
      <w:proofErr w:type="spellStart"/>
      <w:r w:rsidRPr="001218A7">
        <w:t>Organi</w:t>
      </w:r>
      <w:r w:rsidR="00786648">
        <w:t>ser</w:t>
      </w:r>
      <w:proofErr w:type="spellEnd"/>
    </w:p>
    <w:p w14:paraId="493BD88D" w14:textId="77777777" w:rsidR="00161482" w:rsidRPr="00786648" w:rsidRDefault="00161482" w:rsidP="00786648">
      <w:pPr>
        <w:pStyle w:val="detale"/>
        <w:rPr>
          <w:lang w:val="en-GB"/>
        </w:rPr>
      </w:pPr>
      <w:r w:rsidRPr="00786648">
        <w:t>Ujazdowski</w:t>
      </w:r>
      <w:r w:rsidR="00786648" w:rsidRPr="00786648">
        <w:rPr>
          <w:lang w:val="en-GB"/>
        </w:rPr>
        <w:t xml:space="preserve"> Castle </w:t>
      </w:r>
      <w:r w:rsidRPr="00786648">
        <w:rPr>
          <w:lang w:val="en-GB"/>
        </w:rPr>
        <w:t>Centre for Contemporary Art</w:t>
      </w:r>
    </w:p>
    <w:p w14:paraId="7571011E" w14:textId="77777777" w:rsidR="00770871" w:rsidRPr="00ED4677" w:rsidRDefault="00770871" w:rsidP="00770871">
      <w:pPr>
        <w:pStyle w:val="Bezodstpw"/>
        <w:rPr>
          <w:lang w:val="en-GB"/>
        </w:rPr>
      </w:pPr>
      <w:proofErr w:type="spellStart"/>
      <w:r w:rsidRPr="00770871">
        <w:t>Institution</w:t>
      </w:r>
      <w:proofErr w:type="spellEnd"/>
      <w:r w:rsidRPr="00ED4677">
        <w:rPr>
          <w:lang w:val="en-GB"/>
        </w:rPr>
        <w:t xml:space="preserve"> financed by</w:t>
      </w:r>
    </w:p>
    <w:p w14:paraId="0B44D86F" w14:textId="77777777" w:rsidR="00770871" w:rsidRPr="00ED4677" w:rsidRDefault="00770871" w:rsidP="00770871">
      <w:pPr>
        <w:pStyle w:val="detale"/>
        <w:rPr>
          <w:lang w:val="en-GB"/>
        </w:rPr>
      </w:pPr>
      <w:r w:rsidRPr="00ED4677">
        <w:rPr>
          <w:lang w:val="en-GB"/>
        </w:rPr>
        <w:t xml:space="preserve">Ministry of </w:t>
      </w:r>
      <w:proofErr w:type="spellStart"/>
      <w:r w:rsidRPr="00770871">
        <w:t>Culture</w:t>
      </w:r>
      <w:proofErr w:type="spellEnd"/>
      <w:r w:rsidRPr="00ED4677">
        <w:rPr>
          <w:lang w:val="en-GB"/>
        </w:rPr>
        <w:t xml:space="preserve"> and National Heritage </w:t>
      </w:r>
    </w:p>
    <w:p w14:paraId="453188BB" w14:textId="147F6546" w:rsidR="002B6447" w:rsidRPr="00EC463C" w:rsidRDefault="00EC463C" w:rsidP="00EC463C">
      <w:pPr>
        <w:pStyle w:val="Bezodstpw"/>
        <w:rPr>
          <w:rFonts w:cs="Times New Roman"/>
          <w:bCs/>
          <w:iCs/>
          <w:lang w:val="en-GB"/>
        </w:rPr>
      </w:pPr>
      <w:r w:rsidRPr="00EC463C">
        <w:rPr>
          <w:lang w:val="en-GB"/>
        </w:rPr>
        <w:t xml:space="preserve">Exhibition </w:t>
      </w:r>
      <w:r w:rsidR="002B6447" w:rsidRPr="00EC463C">
        <w:rPr>
          <w:lang w:val="en-GB"/>
        </w:rPr>
        <w:t xml:space="preserve"> </w:t>
      </w:r>
      <w:r w:rsidRPr="00EC463C">
        <w:rPr>
          <w:rFonts w:cs="Times New Roman"/>
          <w:bCs/>
          <w:i/>
          <w:iCs/>
          <w:lang w:val="en-GB"/>
        </w:rPr>
        <w:t xml:space="preserve">Human-Free Earth </w:t>
      </w:r>
      <w:r w:rsidRPr="00EC463C">
        <w:rPr>
          <w:rFonts w:cs="Times New Roman"/>
          <w:bCs/>
          <w:iCs/>
          <w:lang w:val="en-GB"/>
        </w:rPr>
        <w:t>supported by</w:t>
      </w:r>
    </w:p>
    <w:p w14:paraId="18575470" w14:textId="765CEC3E" w:rsidR="002B6447" w:rsidRPr="00EC463C" w:rsidRDefault="00EC463C" w:rsidP="00EC463C">
      <w:pPr>
        <w:pStyle w:val="detale"/>
        <w:rPr>
          <w:rFonts w:cs="Times New Roman"/>
          <w:bCs/>
        </w:rPr>
      </w:pPr>
      <w:proofErr w:type="spellStart"/>
      <w:r w:rsidRPr="00EC463C">
        <w:t>Embassy</w:t>
      </w:r>
      <w:proofErr w:type="spellEnd"/>
      <w:r w:rsidRPr="00EC463C">
        <w:t xml:space="preserve"> of Canada to Poland</w:t>
      </w:r>
    </w:p>
    <w:p w14:paraId="1080ADE6" w14:textId="77777777" w:rsidR="00770871" w:rsidRPr="00ED4677" w:rsidRDefault="00770871" w:rsidP="00770871">
      <w:pPr>
        <w:pStyle w:val="Bezodstpw"/>
        <w:rPr>
          <w:lang w:val="en-GB"/>
        </w:rPr>
      </w:pPr>
      <w:r>
        <w:rPr>
          <w:lang w:val="en-GB"/>
        </w:rPr>
        <w:t xml:space="preserve">Partner of the exhibition </w:t>
      </w:r>
      <w:r w:rsidRPr="009B7CB6">
        <w:rPr>
          <w:i/>
          <w:lang w:val="en-GB"/>
        </w:rPr>
        <w:t>Centre for Contemporary Nature</w:t>
      </w:r>
    </w:p>
    <w:p w14:paraId="339C1916" w14:textId="77777777" w:rsidR="00770871" w:rsidRPr="00ED4677" w:rsidRDefault="00770871" w:rsidP="00770871">
      <w:pPr>
        <w:pStyle w:val="detale"/>
        <w:rPr>
          <w:lang w:val="en-GB"/>
        </w:rPr>
      </w:pPr>
      <w:r w:rsidRPr="00770871">
        <w:t>British</w:t>
      </w:r>
      <w:r w:rsidRPr="00ED4677">
        <w:rPr>
          <w:lang w:val="en-GB"/>
        </w:rPr>
        <w:t xml:space="preserve"> Council</w:t>
      </w:r>
    </w:p>
    <w:p w14:paraId="067B343E" w14:textId="77777777" w:rsidR="00770871" w:rsidRPr="00ED4677" w:rsidRDefault="00770871" w:rsidP="00770871">
      <w:pPr>
        <w:pStyle w:val="Bezodstpw"/>
        <w:rPr>
          <w:lang w:val="en-GB"/>
        </w:rPr>
      </w:pPr>
      <w:r>
        <w:rPr>
          <w:lang w:val="en-GB"/>
        </w:rPr>
        <w:t xml:space="preserve">Media </w:t>
      </w:r>
      <w:proofErr w:type="spellStart"/>
      <w:r w:rsidRPr="00770871">
        <w:t>partners</w:t>
      </w:r>
      <w:proofErr w:type="spellEnd"/>
    </w:p>
    <w:p w14:paraId="3F8FDA6F" w14:textId="77777777" w:rsidR="00770871" w:rsidRPr="00ED4677" w:rsidRDefault="00770871" w:rsidP="00770871">
      <w:pPr>
        <w:pStyle w:val="detale"/>
        <w:rPr>
          <w:lang w:val="en-GB"/>
        </w:rPr>
      </w:pPr>
      <w:r w:rsidRPr="00ED4677">
        <w:rPr>
          <w:lang w:val="en-GB"/>
        </w:rPr>
        <w:t xml:space="preserve">TOK FM, Co Jest </w:t>
      </w:r>
      <w:proofErr w:type="spellStart"/>
      <w:r w:rsidRPr="00ED4677">
        <w:rPr>
          <w:lang w:val="en-GB"/>
        </w:rPr>
        <w:t>Grane</w:t>
      </w:r>
      <w:proofErr w:type="spellEnd"/>
      <w:r w:rsidRPr="00ED4677">
        <w:rPr>
          <w:lang w:val="en-GB"/>
        </w:rPr>
        <w:t xml:space="preserve"> </w:t>
      </w:r>
      <w:r w:rsidRPr="00770871">
        <w:t>24</w:t>
      </w:r>
      <w:r>
        <w:rPr>
          <w:lang w:val="en-GB"/>
        </w:rPr>
        <w:t xml:space="preserve">, AMS, </w:t>
      </w:r>
      <w:r w:rsidRPr="00ED4677">
        <w:rPr>
          <w:lang w:val="en-GB"/>
        </w:rPr>
        <w:t>K Mag</w:t>
      </w:r>
      <w:r>
        <w:rPr>
          <w:lang w:val="en-GB"/>
        </w:rPr>
        <w:t xml:space="preserve">, </w:t>
      </w:r>
      <w:proofErr w:type="spellStart"/>
      <w:r w:rsidRPr="00ED4677">
        <w:rPr>
          <w:lang w:val="en-GB"/>
        </w:rPr>
        <w:t>Aktivist</w:t>
      </w:r>
      <w:proofErr w:type="spellEnd"/>
    </w:p>
    <w:p w14:paraId="2C3964FC" w14:textId="68334421" w:rsidR="0045750A" w:rsidRDefault="000E7FA3" w:rsidP="00C97AC7">
      <w:pPr>
        <w:pStyle w:val="Nagwek1"/>
      </w:pPr>
      <w:r>
        <w:t>Press materials</w:t>
      </w:r>
    </w:p>
    <w:p w14:paraId="64AB5196" w14:textId="2ED85073" w:rsidR="00747BD2" w:rsidRPr="00747BD2" w:rsidRDefault="00747BD2" w:rsidP="00747BD2">
      <w:r w:rsidRPr="00747BD2">
        <w:t>https://u-jazdowski.pl/press-room/komunikaty-prasowe/dwie-wystawy-bezludzka-ziemia-oraz-centrum-natury-wspolczesnej-w-nbsp-ramach-projektu-</w:t>
      </w:r>
    </w:p>
    <w:p w14:paraId="30E3E4CD" w14:textId="680A3D6C" w:rsidR="0045750A" w:rsidRPr="00D93CF0" w:rsidRDefault="000E7FA3" w:rsidP="00C97AC7">
      <w:pPr>
        <w:pStyle w:val="Nagwek1"/>
      </w:pPr>
      <w:r>
        <w:t xml:space="preserve">Media </w:t>
      </w:r>
      <w:proofErr w:type="spellStart"/>
      <w:r>
        <w:t>contact</w:t>
      </w:r>
      <w:proofErr w:type="spellEnd"/>
    </w:p>
    <w:p w14:paraId="31CD4A5D" w14:textId="77777777" w:rsidR="0045750A" w:rsidRPr="00D93CF0" w:rsidRDefault="0045750A" w:rsidP="00C97AC7">
      <w:pPr>
        <w:pStyle w:val="Bezodstpw"/>
      </w:pPr>
      <w:r w:rsidRPr="00D93CF0">
        <w:t xml:space="preserve">Magdalena Gorlas </w:t>
      </w:r>
    </w:p>
    <w:p w14:paraId="2BAAACF9" w14:textId="1F4D467C" w:rsidR="0045750A" w:rsidRPr="00786648" w:rsidRDefault="00786648" w:rsidP="00786648">
      <w:pPr>
        <w:pStyle w:val="Body"/>
        <w:tabs>
          <w:tab w:val="clear" w:pos="8505"/>
          <w:tab w:val="left" w:pos="8225"/>
        </w:tabs>
        <w:spacing w:after="0"/>
        <w:rPr>
          <w:bCs/>
          <w:iCs/>
          <w:lang w:val="en-GB"/>
        </w:rPr>
      </w:pPr>
      <w:r w:rsidRPr="00786648">
        <w:rPr>
          <w:bCs/>
          <w:iCs/>
          <w:lang w:val="en-GB"/>
        </w:rPr>
        <w:t>Promotion and Communications Officer</w:t>
      </w:r>
      <w:r w:rsidR="0045750A" w:rsidRPr="00D93CF0">
        <w:rPr>
          <w:rFonts w:ascii="Arial Unicode MS" w:hAnsi="Arial Unicode MS"/>
        </w:rPr>
        <w:br/>
      </w:r>
      <w:r w:rsidR="0045750A" w:rsidRPr="00D93CF0">
        <w:t>+ 48 500 198 274</w:t>
      </w:r>
    </w:p>
    <w:p w14:paraId="4DBAA878" w14:textId="77F1DD09" w:rsidR="0045750A" w:rsidRPr="00D93CF0" w:rsidRDefault="00786648" w:rsidP="00C97AC7">
      <w:pPr>
        <w:pStyle w:val="Bezodstpw"/>
      </w:pPr>
      <w:r>
        <w:t xml:space="preserve">+48 22 628 12 71 </w:t>
      </w:r>
      <w:proofErr w:type="spellStart"/>
      <w:r>
        <w:t>ext</w:t>
      </w:r>
      <w:proofErr w:type="spellEnd"/>
      <w:r w:rsidR="0045750A" w:rsidRPr="00D93CF0">
        <w:t>. 124</w:t>
      </w:r>
      <w:r w:rsidR="0045750A" w:rsidRPr="00D93CF0">
        <w:rPr>
          <w:rFonts w:ascii="Arial Unicode MS" w:hAnsi="Arial Unicode MS"/>
        </w:rPr>
        <w:br/>
      </w:r>
      <w:r w:rsidR="0045750A" w:rsidRPr="00D93CF0">
        <w:rPr>
          <w:u w:val="single"/>
        </w:rPr>
        <w:t>m.gorlas@u-jazdowski.pl</w:t>
      </w:r>
    </w:p>
    <w:p w14:paraId="0CDDDF89" w14:textId="77777777" w:rsidR="00A57DF7" w:rsidRPr="00D93CF0" w:rsidRDefault="00A57DF7" w:rsidP="0045750A"/>
    <w:sectPr w:rsidR="00A57DF7" w:rsidRPr="00D93CF0" w:rsidSect="00D97339">
      <w:headerReference w:type="default" r:id="rId8"/>
      <w:footerReference w:type="default" r:id="rId9"/>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767E21" w14:textId="77777777" w:rsidR="008709D0" w:rsidRDefault="008709D0" w:rsidP="00295A47">
      <w:r>
        <w:separator/>
      </w:r>
    </w:p>
  </w:endnote>
  <w:endnote w:type="continuationSeparator" w:id="0">
    <w:p w14:paraId="790B383F" w14:textId="77777777" w:rsidR="008709D0" w:rsidRDefault="008709D0"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40D2E" w14:textId="77777777" w:rsidR="008709D0" w:rsidRDefault="008709D0" w:rsidP="00295A47">
      <w:r>
        <w:separator/>
      </w:r>
    </w:p>
  </w:footnote>
  <w:footnote w:type="continuationSeparator" w:id="0">
    <w:p w14:paraId="62FEBDDF" w14:textId="77777777" w:rsidR="008709D0" w:rsidRDefault="008709D0"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0417C"/>
    <w:rsid w:val="00016A22"/>
    <w:rsid w:val="00020940"/>
    <w:rsid w:val="0002558D"/>
    <w:rsid w:val="00025B4C"/>
    <w:rsid w:val="00026715"/>
    <w:rsid w:val="00032142"/>
    <w:rsid w:val="0003247D"/>
    <w:rsid w:val="0003395A"/>
    <w:rsid w:val="00040669"/>
    <w:rsid w:val="000428A5"/>
    <w:rsid w:val="00061C8F"/>
    <w:rsid w:val="000715DF"/>
    <w:rsid w:val="00080870"/>
    <w:rsid w:val="00081EB0"/>
    <w:rsid w:val="00086302"/>
    <w:rsid w:val="00086F70"/>
    <w:rsid w:val="000A2A0D"/>
    <w:rsid w:val="000B2EF9"/>
    <w:rsid w:val="000B4329"/>
    <w:rsid w:val="000C1B09"/>
    <w:rsid w:val="000C27C0"/>
    <w:rsid w:val="000C48D7"/>
    <w:rsid w:val="000C64CB"/>
    <w:rsid w:val="000D2673"/>
    <w:rsid w:val="000D6161"/>
    <w:rsid w:val="000D7EEC"/>
    <w:rsid w:val="000E041D"/>
    <w:rsid w:val="000E7FA3"/>
    <w:rsid w:val="000F1DC6"/>
    <w:rsid w:val="000F3608"/>
    <w:rsid w:val="000F4D59"/>
    <w:rsid w:val="000F60FF"/>
    <w:rsid w:val="000F7F4C"/>
    <w:rsid w:val="001004CF"/>
    <w:rsid w:val="001150E0"/>
    <w:rsid w:val="00117611"/>
    <w:rsid w:val="00120352"/>
    <w:rsid w:val="001218A7"/>
    <w:rsid w:val="00130F55"/>
    <w:rsid w:val="00132A46"/>
    <w:rsid w:val="001363E4"/>
    <w:rsid w:val="00147C7D"/>
    <w:rsid w:val="00150152"/>
    <w:rsid w:val="001535EE"/>
    <w:rsid w:val="00161482"/>
    <w:rsid w:val="00162A4F"/>
    <w:rsid w:val="00164A70"/>
    <w:rsid w:val="0017033E"/>
    <w:rsid w:val="00170998"/>
    <w:rsid w:val="00172963"/>
    <w:rsid w:val="00173889"/>
    <w:rsid w:val="00175140"/>
    <w:rsid w:val="00176FE6"/>
    <w:rsid w:val="0018168C"/>
    <w:rsid w:val="00181AA1"/>
    <w:rsid w:val="00183CF8"/>
    <w:rsid w:val="0018790E"/>
    <w:rsid w:val="001A2031"/>
    <w:rsid w:val="001A293C"/>
    <w:rsid w:val="001A33E6"/>
    <w:rsid w:val="001A40C6"/>
    <w:rsid w:val="001A5C87"/>
    <w:rsid w:val="001B1F6F"/>
    <w:rsid w:val="001C54E3"/>
    <w:rsid w:val="001D085F"/>
    <w:rsid w:val="001D2226"/>
    <w:rsid w:val="001E37C4"/>
    <w:rsid w:val="001F20A0"/>
    <w:rsid w:val="001F76DA"/>
    <w:rsid w:val="00201593"/>
    <w:rsid w:val="0020286E"/>
    <w:rsid w:val="00204765"/>
    <w:rsid w:val="0021031E"/>
    <w:rsid w:val="00211972"/>
    <w:rsid w:val="002178CD"/>
    <w:rsid w:val="00241767"/>
    <w:rsid w:val="00243E6C"/>
    <w:rsid w:val="00256A13"/>
    <w:rsid w:val="002708E0"/>
    <w:rsid w:val="00275E1A"/>
    <w:rsid w:val="00276D92"/>
    <w:rsid w:val="00287C22"/>
    <w:rsid w:val="00295A47"/>
    <w:rsid w:val="002A03DD"/>
    <w:rsid w:val="002A0C81"/>
    <w:rsid w:val="002A3522"/>
    <w:rsid w:val="002A4C9B"/>
    <w:rsid w:val="002A55F4"/>
    <w:rsid w:val="002A6AC6"/>
    <w:rsid w:val="002B6331"/>
    <w:rsid w:val="002B6447"/>
    <w:rsid w:val="002B7CFC"/>
    <w:rsid w:val="002C1B5C"/>
    <w:rsid w:val="002C5584"/>
    <w:rsid w:val="002D4F26"/>
    <w:rsid w:val="002D687B"/>
    <w:rsid w:val="002F3401"/>
    <w:rsid w:val="002F52C8"/>
    <w:rsid w:val="003002B7"/>
    <w:rsid w:val="003103C3"/>
    <w:rsid w:val="00311F86"/>
    <w:rsid w:val="0031233E"/>
    <w:rsid w:val="0031246E"/>
    <w:rsid w:val="00321E92"/>
    <w:rsid w:val="00326BF0"/>
    <w:rsid w:val="00327DEB"/>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154A"/>
    <w:rsid w:val="003E6F75"/>
    <w:rsid w:val="003F0FEA"/>
    <w:rsid w:val="004039D3"/>
    <w:rsid w:val="00412A68"/>
    <w:rsid w:val="0041791A"/>
    <w:rsid w:val="004219FE"/>
    <w:rsid w:val="004300AA"/>
    <w:rsid w:val="004361FD"/>
    <w:rsid w:val="0044659E"/>
    <w:rsid w:val="00452A71"/>
    <w:rsid w:val="004570E6"/>
    <w:rsid w:val="0045750A"/>
    <w:rsid w:val="0045752F"/>
    <w:rsid w:val="00461967"/>
    <w:rsid w:val="00466108"/>
    <w:rsid w:val="00477EBE"/>
    <w:rsid w:val="00482099"/>
    <w:rsid w:val="004857AA"/>
    <w:rsid w:val="0049118F"/>
    <w:rsid w:val="00491233"/>
    <w:rsid w:val="00496ADF"/>
    <w:rsid w:val="004C52B6"/>
    <w:rsid w:val="004D6762"/>
    <w:rsid w:val="00501774"/>
    <w:rsid w:val="00507E10"/>
    <w:rsid w:val="005317CC"/>
    <w:rsid w:val="00532874"/>
    <w:rsid w:val="00537E6A"/>
    <w:rsid w:val="0054656D"/>
    <w:rsid w:val="0055592D"/>
    <w:rsid w:val="0056020E"/>
    <w:rsid w:val="00565199"/>
    <w:rsid w:val="00573FA3"/>
    <w:rsid w:val="005771E9"/>
    <w:rsid w:val="0058056A"/>
    <w:rsid w:val="0059463E"/>
    <w:rsid w:val="005C63F0"/>
    <w:rsid w:val="005C6D47"/>
    <w:rsid w:val="005D02E5"/>
    <w:rsid w:val="005D4404"/>
    <w:rsid w:val="005E4EE2"/>
    <w:rsid w:val="005E65DE"/>
    <w:rsid w:val="005F38D8"/>
    <w:rsid w:val="005F6839"/>
    <w:rsid w:val="00600ABB"/>
    <w:rsid w:val="0060778C"/>
    <w:rsid w:val="00612C25"/>
    <w:rsid w:val="006149BF"/>
    <w:rsid w:val="00633E11"/>
    <w:rsid w:val="0063712F"/>
    <w:rsid w:val="00655F21"/>
    <w:rsid w:val="0066360C"/>
    <w:rsid w:val="00673B60"/>
    <w:rsid w:val="0068033A"/>
    <w:rsid w:val="0068683F"/>
    <w:rsid w:val="006A2EA5"/>
    <w:rsid w:val="006A39C6"/>
    <w:rsid w:val="006C08EC"/>
    <w:rsid w:val="006C5FD6"/>
    <w:rsid w:val="006D3783"/>
    <w:rsid w:val="006E0E8D"/>
    <w:rsid w:val="006F52E4"/>
    <w:rsid w:val="007109FE"/>
    <w:rsid w:val="007217D5"/>
    <w:rsid w:val="007240E0"/>
    <w:rsid w:val="00725454"/>
    <w:rsid w:val="00725DEF"/>
    <w:rsid w:val="007321BA"/>
    <w:rsid w:val="0073402E"/>
    <w:rsid w:val="00735F48"/>
    <w:rsid w:val="00747683"/>
    <w:rsid w:val="00747BD2"/>
    <w:rsid w:val="00763C90"/>
    <w:rsid w:val="00770871"/>
    <w:rsid w:val="00775892"/>
    <w:rsid w:val="007772F3"/>
    <w:rsid w:val="00781F7C"/>
    <w:rsid w:val="00786648"/>
    <w:rsid w:val="00792D44"/>
    <w:rsid w:val="007A11EB"/>
    <w:rsid w:val="007A22AF"/>
    <w:rsid w:val="007C5F85"/>
    <w:rsid w:val="007D2835"/>
    <w:rsid w:val="007D48AE"/>
    <w:rsid w:val="007F5872"/>
    <w:rsid w:val="007F6B7F"/>
    <w:rsid w:val="008169D4"/>
    <w:rsid w:val="00821412"/>
    <w:rsid w:val="008328F7"/>
    <w:rsid w:val="00833E32"/>
    <w:rsid w:val="0085205A"/>
    <w:rsid w:val="00852A76"/>
    <w:rsid w:val="008555AB"/>
    <w:rsid w:val="00855E1E"/>
    <w:rsid w:val="0086146F"/>
    <w:rsid w:val="00861ED6"/>
    <w:rsid w:val="008709D0"/>
    <w:rsid w:val="00897389"/>
    <w:rsid w:val="008A464E"/>
    <w:rsid w:val="008A60E5"/>
    <w:rsid w:val="008B23C3"/>
    <w:rsid w:val="008B3852"/>
    <w:rsid w:val="008B58BA"/>
    <w:rsid w:val="008C7A22"/>
    <w:rsid w:val="008D0A59"/>
    <w:rsid w:val="008D1115"/>
    <w:rsid w:val="008D51FF"/>
    <w:rsid w:val="008D57BC"/>
    <w:rsid w:val="008D7BC4"/>
    <w:rsid w:val="008F28F4"/>
    <w:rsid w:val="00903CFF"/>
    <w:rsid w:val="009076B6"/>
    <w:rsid w:val="00934FD8"/>
    <w:rsid w:val="00942A43"/>
    <w:rsid w:val="009532A7"/>
    <w:rsid w:val="00956053"/>
    <w:rsid w:val="00957707"/>
    <w:rsid w:val="009621F6"/>
    <w:rsid w:val="00976ACD"/>
    <w:rsid w:val="00980B84"/>
    <w:rsid w:val="00986A54"/>
    <w:rsid w:val="009973E1"/>
    <w:rsid w:val="009A5B9E"/>
    <w:rsid w:val="009A634B"/>
    <w:rsid w:val="009B1B3A"/>
    <w:rsid w:val="009B7BA3"/>
    <w:rsid w:val="009B7CB6"/>
    <w:rsid w:val="009C6C38"/>
    <w:rsid w:val="009D01DE"/>
    <w:rsid w:val="009D7555"/>
    <w:rsid w:val="009F3009"/>
    <w:rsid w:val="009F4074"/>
    <w:rsid w:val="009F4839"/>
    <w:rsid w:val="00A43FF0"/>
    <w:rsid w:val="00A47A52"/>
    <w:rsid w:val="00A47C80"/>
    <w:rsid w:val="00A57DF7"/>
    <w:rsid w:val="00A82E2C"/>
    <w:rsid w:val="00A83DF2"/>
    <w:rsid w:val="00A87773"/>
    <w:rsid w:val="00A91763"/>
    <w:rsid w:val="00A97311"/>
    <w:rsid w:val="00AA13D2"/>
    <w:rsid w:val="00AA5EAA"/>
    <w:rsid w:val="00AB756E"/>
    <w:rsid w:val="00AD2D4B"/>
    <w:rsid w:val="00AD52F3"/>
    <w:rsid w:val="00AF74C3"/>
    <w:rsid w:val="00B123E7"/>
    <w:rsid w:val="00B127B5"/>
    <w:rsid w:val="00B23CE6"/>
    <w:rsid w:val="00B3594D"/>
    <w:rsid w:val="00B4451E"/>
    <w:rsid w:val="00B4675F"/>
    <w:rsid w:val="00B52249"/>
    <w:rsid w:val="00B525A6"/>
    <w:rsid w:val="00B531AB"/>
    <w:rsid w:val="00B618F8"/>
    <w:rsid w:val="00B6191D"/>
    <w:rsid w:val="00B626FF"/>
    <w:rsid w:val="00B67F92"/>
    <w:rsid w:val="00B74AE7"/>
    <w:rsid w:val="00B90EE0"/>
    <w:rsid w:val="00BA57D6"/>
    <w:rsid w:val="00BC08FA"/>
    <w:rsid w:val="00BC536C"/>
    <w:rsid w:val="00BD26FD"/>
    <w:rsid w:val="00BD4C7E"/>
    <w:rsid w:val="00BD52A3"/>
    <w:rsid w:val="00BE221D"/>
    <w:rsid w:val="00BE76DE"/>
    <w:rsid w:val="00BF4BB7"/>
    <w:rsid w:val="00BF55BC"/>
    <w:rsid w:val="00BF5954"/>
    <w:rsid w:val="00C001BD"/>
    <w:rsid w:val="00C01ED6"/>
    <w:rsid w:val="00C026F0"/>
    <w:rsid w:val="00C1100A"/>
    <w:rsid w:val="00C16AE9"/>
    <w:rsid w:val="00C16FC8"/>
    <w:rsid w:val="00C22889"/>
    <w:rsid w:val="00C254C5"/>
    <w:rsid w:val="00C26387"/>
    <w:rsid w:val="00C31272"/>
    <w:rsid w:val="00C41156"/>
    <w:rsid w:val="00C456A6"/>
    <w:rsid w:val="00C5216C"/>
    <w:rsid w:val="00C54D26"/>
    <w:rsid w:val="00C63653"/>
    <w:rsid w:val="00C706DA"/>
    <w:rsid w:val="00C72438"/>
    <w:rsid w:val="00C83D43"/>
    <w:rsid w:val="00C841AF"/>
    <w:rsid w:val="00C844C0"/>
    <w:rsid w:val="00C97AC7"/>
    <w:rsid w:val="00CB3DFC"/>
    <w:rsid w:val="00CB698B"/>
    <w:rsid w:val="00CD17A9"/>
    <w:rsid w:val="00CD5317"/>
    <w:rsid w:val="00CF181D"/>
    <w:rsid w:val="00CF596E"/>
    <w:rsid w:val="00D00509"/>
    <w:rsid w:val="00D04EAA"/>
    <w:rsid w:val="00D34F23"/>
    <w:rsid w:val="00D3676E"/>
    <w:rsid w:val="00D37C78"/>
    <w:rsid w:val="00D44419"/>
    <w:rsid w:val="00D56714"/>
    <w:rsid w:val="00D60829"/>
    <w:rsid w:val="00D624C0"/>
    <w:rsid w:val="00D67FFB"/>
    <w:rsid w:val="00D91505"/>
    <w:rsid w:val="00D9264D"/>
    <w:rsid w:val="00D93CF0"/>
    <w:rsid w:val="00D96E28"/>
    <w:rsid w:val="00D97339"/>
    <w:rsid w:val="00D97E4C"/>
    <w:rsid w:val="00DB5329"/>
    <w:rsid w:val="00DC025D"/>
    <w:rsid w:val="00DD607F"/>
    <w:rsid w:val="00DF00B1"/>
    <w:rsid w:val="00DF143A"/>
    <w:rsid w:val="00E02518"/>
    <w:rsid w:val="00E02FC5"/>
    <w:rsid w:val="00E0321E"/>
    <w:rsid w:val="00E05192"/>
    <w:rsid w:val="00E274EF"/>
    <w:rsid w:val="00E31168"/>
    <w:rsid w:val="00E41606"/>
    <w:rsid w:val="00E43825"/>
    <w:rsid w:val="00E44787"/>
    <w:rsid w:val="00E5209D"/>
    <w:rsid w:val="00E53A29"/>
    <w:rsid w:val="00E56582"/>
    <w:rsid w:val="00E62BF1"/>
    <w:rsid w:val="00E67F48"/>
    <w:rsid w:val="00E749CB"/>
    <w:rsid w:val="00E8485A"/>
    <w:rsid w:val="00E9244E"/>
    <w:rsid w:val="00EA500C"/>
    <w:rsid w:val="00EC0E61"/>
    <w:rsid w:val="00EC463C"/>
    <w:rsid w:val="00EC4AD3"/>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A16E6"/>
    <w:rsid w:val="00FA1E48"/>
    <w:rsid w:val="00FA2D72"/>
    <w:rsid w:val="00FA6061"/>
    <w:rsid w:val="00FA6F6B"/>
    <w:rsid w:val="00FB262A"/>
    <w:rsid w:val="00FB417E"/>
    <w:rsid w:val="00FC1FB5"/>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0234A695"/>
  <w15:docId w15:val="{529A344D-9521-4226-B9DC-4A9E962E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paragraph" w:customStyle="1" w:styleId="xmsonormal">
    <w:name w:val="xmsonormal"/>
    <w:basedOn w:val="Normalny"/>
    <w:rsid w:val="000F1DC6"/>
    <w:pPr>
      <w:tabs>
        <w:tab w:val="clear" w:pos="8505"/>
      </w:tabs>
      <w:spacing w:after="0" w:line="240" w:lineRule="auto"/>
      <w:ind w:left="0" w:right="0"/>
    </w:pPr>
    <w:rPr>
      <w:rFonts w:ascii="Times New Roman" w:eastAsiaTheme="minorHAnsi"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71314">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165393224">
      <w:bodyDiv w:val="1"/>
      <w:marLeft w:val="0"/>
      <w:marRight w:val="0"/>
      <w:marTop w:val="0"/>
      <w:marBottom w:val="0"/>
      <w:divBdr>
        <w:top w:val="none" w:sz="0" w:space="0" w:color="auto"/>
        <w:left w:val="none" w:sz="0" w:space="0" w:color="auto"/>
        <w:bottom w:val="none" w:sz="0" w:space="0" w:color="auto"/>
        <w:right w:val="none" w:sz="0" w:space="0" w:color="auto"/>
      </w:divBdr>
    </w:div>
    <w:div w:id="1214925751">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82049059">
      <w:bodyDiv w:val="1"/>
      <w:marLeft w:val="0"/>
      <w:marRight w:val="0"/>
      <w:marTop w:val="0"/>
      <w:marBottom w:val="0"/>
      <w:divBdr>
        <w:top w:val="none" w:sz="0" w:space="0" w:color="auto"/>
        <w:left w:val="none" w:sz="0" w:space="0" w:color="auto"/>
        <w:bottom w:val="none" w:sz="0" w:space="0" w:color="auto"/>
        <w:right w:val="none" w:sz="0" w:space="0" w:color="auto"/>
      </w:divBdr>
    </w:div>
    <w:div w:id="1751806133">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207522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37524-9BA0-4AE0-BBE5-ED7493AB5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447</TotalTime>
  <Pages>3</Pages>
  <Words>620</Words>
  <Characters>3720</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mgorlas</cp:lastModifiedBy>
  <cp:revision>32</cp:revision>
  <cp:lastPrinted>2019-02-20T12:07:00Z</cp:lastPrinted>
  <dcterms:created xsi:type="dcterms:W3CDTF">2019-02-18T12:19:00Z</dcterms:created>
  <dcterms:modified xsi:type="dcterms:W3CDTF">2019-04-25T11:20:00Z</dcterms:modified>
</cp:coreProperties>
</file>