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87E5A" w14:textId="77777777" w:rsidR="00A4335C" w:rsidRDefault="00A4335C" w:rsidP="00086302">
      <w:pPr>
        <w:pStyle w:val="Tytu"/>
        <w:rPr>
          <w:lang w:val="en-GB"/>
        </w:rPr>
      </w:pPr>
      <w:r>
        <w:rPr>
          <w:lang w:val="en-GB"/>
        </w:rPr>
        <w:t xml:space="preserve">Residencies held as a part of the </w:t>
      </w:r>
    </w:p>
    <w:p w14:paraId="7FC7462C" w14:textId="6D1C479B" w:rsidR="00086302" w:rsidRPr="00500981" w:rsidRDefault="00A4335C" w:rsidP="00A4335C">
      <w:pPr>
        <w:pStyle w:val="Tytu"/>
        <w:rPr>
          <w:lang w:val="en-GB"/>
        </w:rPr>
      </w:pPr>
      <w:r>
        <w:rPr>
          <w:i/>
          <w:lang w:val="en-GB"/>
        </w:rPr>
        <w:t>Everyday</w:t>
      </w:r>
      <w:r w:rsidRPr="00A4335C">
        <w:rPr>
          <w:i/>
          <w:iCs w:val="0"/>
          <w:lang w:val="en-GB"/>
        </w:rPr>
        <w:t xml:space="preserve"> </w:t>
      </w:r>
      <w:r w:rsidRPr="005E4BA8">
        <w:rPr>
          <w:i/>
          <w:iCs w:val="0"/>
          <w:lang w:val="en-GB"/>
        </w:rPr>
        <w:t>Forms of Resistance</w:t>
      </w:r>
      <w:r>
        <w:rPr>
          <w:i/>
          <w:iCs w:val="0"/>
          <w:lang w:val="en-GB"/>
        </w:rPr>
        <w:t xml:space="preserve"> </w:t>
      </w:r>
      <w:r>
        <w:rPr>
          <w:iCs w:val="0"/>
          <w:lang w:val="en-GB"/>
        </w:rPr>
        <w:t>project</w:t>
      </w:r>
      <w:r w:rsidR="00086302" w:rsidRPr="00500981">
        <w:rPr>
          <w:rFonts w:eastAsia="Calibri"/>
          <w:lang w:val="en-GB"/>
        </w:rPr>
        <w:t xml:space="preserve"> </w:t>
      </w:r>
    </w:p>
    <w:p w14:paraId="587533DE" w14:textId="4687E58B" w:rsidR="00161482" w:rsidRDefault="00161482" w:rsidP="00161482">
      <w:pPr>
        <w:pStyle w:val="Podtytu"/>
        <w:rPr>
          <w:rFonts w:eastAsiaTheme="minorEastAsia"/>
          <w:noProof/>
          <w:lang w:val="en-GB"/>
        </w:rPr>
      </w:pPr>
      <w:r w:rsidRPr="00161482">
        <w:rPr>
          <w:rFonts w:eastAsiaTheme="minorEastAsia"/>
        </w:rPr>
        <w:t>Ujazdowski</w:t>
      </w:r>
      <w:r>
        <w:rPr>
          <w:rFonts w:eastAsiaTheme="minorEastAsia"/>
          <w:noProof/>
          <w:lang w:val="en-GB"/>
        </w:rPr>
        <w:t xml:space="preserve"> Castle Centre for Contemporary Art</w:t>
      </w:r>
    </w:p>
    <w:p w14:paraId="614BDC5F" w14:textId="77777777" w:rsidR="00A4335C" w:rsidRPr="005E4BA8" w:rsidRDefault="00A4335C" w:rsidP="00A4335C">
      <w:pPr>
        <w:pStyle w:val="Podtytu"/>
        <w:rPr>
          <w:lang w:val="en-GB"/>
        </w:rPr>
      </w:pPr>
      <w:r w:rsidRPr="005E4BA8">
        <w:rPr>
          <w:lang w:val="en-GB"/>
        </w:rPr>
        <w:t xml:space="preserve">In the summer and autumn of 2019, </w:t>
      </w:r>
      <w:proofErr w:type="spellStart"/>
      <w:r w:rsidRPr="005E4BA8">
        <w:rPr>
          <w:lang w:val="en-GB"/>
        </w:rPr>
        <w:t>Ujazdowski</w:t>
      </w:r>
      <w:proofErr w:type="spellEnd"/>
      <w:r w:rsidRPr="005E4BA8">
        <w:rPr>
          <w:lang w:val="en-GB"/>
        </w:rPr>
        <w:t xml:space="preserve"> Castle Centre for Contemporary Art is playing host to three artists on residence. Mirna </w:t>
      </w:r>
      <w:proofErr w:type="spellStart"/>
      <w:r w:rsidRPr="005E4BA8">
        <w:rPr>
          <w:lang w:val="en-GB"/>
        </w:rPr>
        <w:t>Bamieh</w:t>
      </w:r>
      <w:proofErr w:type="spellEnd"/>
      <w:r w:rsidRPr="005E4BA8">
        <w:rPr>
          <w:lang w:val="en-GB"/>
        </w:rPr>
        <w:t xml:space="preserve"> is a Jerusalem</w:t>
      </w:r>
      <w:r>
        <w:rPr>
          <w:lang w:val="en-GB"/>
        </w:rPr>
        <w:t>-</w:t>
      </w:r>
      <w:r w:rsidRPr="005E4BA8">
        <w:rPr>
          <w:lang w:val="en-GB"/>
        </w:rPr>
        <w:t xml:space="preserve">based chef and performer. Bethlehem resident Mohammad Saleh is an educator, a designer and a permaculture practitioner. Karolina </w:t>
      </w:r>
      <w:proofErr w:type="spellStart"/>
      <w:r w:rsidRPr="005E4BA8">
        <w:rPr>
          <w:lang w:val="en-GB"/>
        </w:rPr>
        <w:t>Grzyw</w:t>
      </w:r>
      <w:r>
        <w:rPr>
          <w:lang w:val="en-GB"/>
        </w:rPr>
        <w:t>n</w:t>
      </w:r>
      <w:r w:rsidRPr="005E4BA8">
        <w:rPr>
          <w:lang w:val="en-GB"/>
        </w:rPr>
        <w:t>owicz</w:t>
      </w:r>
      <w:proofErr w:type="spellEnd"/>
      <w:r w:rsidRPr="005E4BA8">
        <w:rPr>
          <w:lang w:val="en-GB"/>
        </w:rPr>
        <w:t xml:space="preserve"> is</w:t>
      </w:r>
      <w:r>
        <w:rPr>
          <w:lang w:val="en-GB"/>
        </w:rPr>
        <w:t xml:space="preserve"> </w:t>
      </w:r>
      <w:r w:rsidRPr="005E4BA8">
        <w:rPr>
          <w:lang w:val="en-GB"/>
        </w:rPr>
        <w:t>a</w:t>
      </w:r>
      <w:r>
        <w:rPr>
          <w:lang w:val="en-GB"/>
        </w:rPr>
        <w:t xml:space="preserve"> </w:t>
      </w:r>
      <w:r w:rsidRPr="005E4BA8">
        <w:rPr>
          <w:lang w:val="en-GB"/>
        </w:rPr>
        <w:t>visual artist whose practice revolves around research on archiv</w:t>
      </w:r>
      <w:r>
        <w:rPr>
          <w:lang w:val="en-GB"/>
        </w:rPr>
        <w:t>al</w:t>
      </w:r>
      <w:r w:rsidRPr="005E4BA8">
        <w:rPr>
          <w:lang w:val="en-GB"/>
        </w:rPr>
        <w:t xml:space="preserve"> materials, interviews and oral records.</w:t>
      </w:r>
    </w:p>
    <w:p w14:paraId="414639ED" w14:textId="77777777" w:rsidR="00A4335C" w:rsidRPr="005E4BA8" w:rsidRDefault="00A4335C" w:rsidP="00A4335C">
      <w:pPr>
        <w:pStyle w:val="Tekstpodstawowy"/>
        <w:shd w:val="clear" w:color="auto" w:fill="FFFFFF"/>
        <w:spacing w:after="72"/>
        <w:rPr>
          <w:lang w:val="en-GB"/>
        </w:rPr>
      </w:pPr>
    </w:p>
    <w:p w14:paraId="3E2922F9" w14:textId="77777777" w:rsidR="00A4335C" w:rsidRPr="005E4BA8" w:rsidRDefault="00A4335C" w:rsidP="00A4335C">
      <w:pPr>
        <w:rPr>
          <w:lang w:val="en-GB"/>
        </w:rPr>
      </w:pPr>
      <w:r w:rsidRPr="005E4BA8">
        <w:rPr>
          <w:lang w:val="en-GB"/>
        </w:rPr>
        <w:t xml:space="preserve">During the residencies at </w:t>
      </w:r>
      <w:r w:rsidRPr="005E4BA8">
        <w:rPr>
          <w:i/>
          <w:lang w:val="en-GB"/>
        </w:rPr>
        <w:t>U-jazdowski</w:t>
      </w:r>
      <w:r w:rsidRPr="005E4BA8">
        <w:rPr>
          <w:lang w:val="en-GB"/>
        </w:rPr>
        <w:t>, we conduct research and come up with circumstance</w:t>
      </w:r>
      <w:r>
        <w:rPr>
          <w:lang w:val="en-GB"/>
        </w:rPr>
        <w:t>s</w:t>
      </w:r>
      <w:r w:rsidRPr="005E4BA8">
        <w:rPr>
          <w:lang w:val="en-GB"/>
        </w:rPr>
        <w:t xml:space="preserve"> in which people from different cultural, political, and geographical environments can learn from one another and exchange life experiences.</w:t>
      </w:r>
      <w:r>
        <w:rPr>
          <w:lang w:val="en-GB"/>
        </w:rPr>
        <w:t xml:space="preserve"> </w:t>
      </w:r>
      <w:r w:rsidRPr="005E4BA8">
        <w:rPr>
          <w:lang w:val="en-GB"/>
        </w:rPr>
        <w:t>We, thus,</w:t>
      </w:r>
      <w:r>
        <w:rPr>
          <w:lang w:val="en-GB"/>
        </w:rPr>
        <w:t xml:space="preserve"> </w:t>
      </w:r>
      <w:r w:rsidRPr="005E4BA8">
        <w:rPr>
          <w:lang w:val="en-GB"/>
        </w:rPr>
        <w:t>build relationships between individuals who otherwise would most probably never have met.</w:t>
      </w:r>
    </w:p>
    <w:p w14:paraId="4B2F772F" w14:textId="77777777" w:rsidR="00A4335C" w:rsidRPr="005E4BA8" w:rsidRDefault="00A4335C" w:rsidP="00A4335C">
      <w:pPr>
        <w:rPr>
          <w:lang w:val="en-GB"/>
        </w:rPr>
      </w:pPr>
      <w:r w:rsidRPr="005E4BA8">
        <w:rPr>
          <w:lang w:val="en-GB"/>
        </w:rPr>
        <w:t xml:space="preserve">The </w:t>
      </w:r>
      <w:r w:rsidRPr="005E4BA8">
        <w:rPr>
          <w:i/>
          <w:lang w:val="en-GB"/>
        </w:rPr>
        <w:t xml:space="preserve">Everyday Forms of Resistance </w:t>
      </w:r>
      <w:r w:rsidRPr="005E4BA8">
        <w:rPr>
          <w:lang w:val="en-GB"/>
        </w:rPr>
        <w:t>project, scheduled over several years, enables artists from Europe to spend a number of months in Palestine learning and researching its day-to-day reality.</w:t>
      </w:r>
    </w:p>
    <w:p w14:paraId="76FC1FE9" w14:textId="77777777" w:rsidR="00A4335C" w:rsidRPr="005E4BA8" w:rsidRDefault="00A4335C" w:rsidP="00A4335C">
      <w:pPr>
        <w:rPr>
          <w:lang w:val="en-GB"/>
        </w:rPr>
      </w:pPr>
      <w:r w:rsidRPr="005E4BA8">
        <w:rPr>
          <w:lang w:val="en-GB"/>
        </w:rPr>
        <w:t xml:space="preserve">Karolina </w:t>
      </w:r>
      <w:proofErr w:type="spellStart"/>
      <w:r w:rsidRPr="005E4BA8">
        <w:rPr>
          <w:lang w:val="en-GB"/>
        </w:rPr>
        <w:t>Grzywnowicz</w:t>
      </w:r>
      <w:proofErr w:type="spellEnd"/>
      <w:r w:rsidRPr="005E4BA8">
        <w:rPr>
          <w:lang w:val="en-GB"/>
        </w:rPr>
        <w:t xml:space="preserve"> brought from Palestine a collection of songs sang in refugee camps and telling stories of exile. During her residency </w:t>
      </w:r>
      <w:r>
        <w:rPr>
          <w:lang w:val="en-GB"/>
        </w:rPr>
        <w:t>in</w:t>
      </w:r>
      <w:r w:rsidRPr="005E4BA8">
        <w:rPr>
          <w:lang w:val="en-GB"/>
        </w:rPr>
        <w:t xml:space="preserve"> </w:t>
      </w:r>
      <w:r w:rsidRPr="005E4BA8">
        <w:rPr>
          <w:i/>
          <w:lang w:val="en-GB"/>
        </w:rPr>
        <w:t xml:space="preserve">U-jazdowski, </w:t>
      </w:r>
      <w:r w:rsidRPr="005E4BA8">
        <w:rPr>
          <w:lang w:val="en-GB"/>
        </w:rPr>
        <w:t>the artist will focus on studying and compiling them. She has not, however, given up on her interest reflected in some of her recent works, that is: showing plants within the contexts of society and politics, both of which are often violence-ridden.</w:t>
      </w:r>
    </w:p>
    <w:p w14:paraId="416125AE" w14:textId="77777777" w:rsidR="00A4335C" w:rsidRPr="005E4BA8" w:rsidRDefault="00A4335C" w:rsidP="00A4335C">
      <w:pPr>
        <w:rPr>
          <w:lang w:val="en-GB"/>
        </w:rPr>
      </w:pPr>
      <w:r w:rsidRPr="005E4BA8">
        <w:rPr>
          <w:lang w:val="en-GB"/>
        </w:rPr>
        <w:t xml:space="preserve">For Palestinian artists, the residencies at </w:t>
      </w:r>
      <w:r w:rsidRPr="005E4BA8">
        <w:rPr>
          <w:i/>
          <w:lang w:val="en-GB"/>
        </w:rPr>
        <w:t xml:space="preserve">U-jazdowski </w:t>
      </w:r>
      <w:r w:rsidRPr="005E4BA8">
        <w:rPr>
          <w:lang w:val="en-GB"/>
        </w:rPr>
        <w:t xml:space="preserve">are an opportunity to elaborate on the aspects they centre on in their everyday practice. Mirna </w:t>
      </w:r>
      <w:proofErr w:type="spellStart"/>
      <w:r w:rsidRPr="005E4BA8">
        <w:rPr>
          <w:lang w:val="en-GB"/>
        </w:rPr>
        <w:t>Ba</w:t>
      </w:r>
      <w:r>
        <w:rPr>
          <w:lang w:val="en-GB"/>
        </w:rPr>
        <w:t>m</w:t>
      </w:r>
      <w:r w:rsidRPr="005E4BA8">
        <w:rPr>
          <w:lang w:val="en-GB"/>
        </w:rPr>
        <w:t>ieh</w:t>
      </w:r>
      <w:proofErr w:type="spellEnd"/>
      <w:r w:rsidRPr="005E4BA8">
        <w:rPr>
          <w:lang w:val="en-GB"/>
        </w:rPr>
        <w:t xml:space="preserve">, having completed her education as a chef, initiated socially-engaged projects entitled </w:t>
      </w:r>
      <w:r w:rsidRPr="005E4BA8">
        <w:rPr>
          <w:i/>
          <w:lang w:val="en-GB"/>
        </w:rPr>
        <w:t xml:space="preserve">Potato Talks </w:t>
      </w:r>
      <w:r w:rsidRPr="005E4BA8">
        <w:rPr>
          <w:lang w:val="en-GB"/>
        </w:rPr>
        <w:t xml:space="preserve">and </w:t>
      </w:r>
      <w:r w:rsidRPr="005E4BA8">
        <w:rPr>
          <w:i/>
          <w:lang w:val="en-GB"/>
        </w:rPr>
        <w:t xml:space="preserve">Palestine Hosting Society. </w:t>
      </w:r>
      <w:r w:rsidRPr="005E4BA8">
        <w:rPr>
          <w:lang w:val="en-GB"/>
        </w:rPr>
        <w:t xml:space="preserve">In those projects, she uses food as an artistic medium. In </w:t>
      </w:r>
      <w:r w:rsidRPr="005E4BA8">
        <w:rPr>
          <w:i/>
          <w:lang w:val="en-GB"/>
        </w:rPr>
        <w:t>Palestine Hosting Society</w:t>
      </w:r>
      <w:r w:rsidRPr="005E4BA8">
        <w:rPr>
          <w:lang w:val="en-GB"/>
        </w:rPr>
        <w:t xml:space="preserve">, </w:t>
      </w:r>
      <w:r>
        <w:rPr>
          <w:lang w:val="en-GB"/>
        </w:rPr>
        <w:t>she r</w:t>
      </w:r>
      <w:r w:rsidRPr="005E4BA8">
        <w:rPr>
          <w:lang w:val="en-GB"/>
        </w:rPr>
        <w:t xml:space="preserve">esearches the Palestinian culinary culture with particular attention to the dishes that are ever less often prepared. </w:t>
      </w:r>
      <w:proofErr w:type="spellStart"/>
      <w:r w:rsidRPr="005E4BA8">
        <w:rPr>
          <w:lang w:val="en-GB"/>
        </w:rPr>
        <w:t>Bamieh</w:t>
      </w:r>
      <w:proofErr w:type="spellEnd"/>
      <w:r w:rsidRPr="005E4BA8">
        <w:rPr>
          <w:lang w:val="en-GB"/>
        </w:rPr>
        <w:t xml:space="preserve"> is interested in social disturbance, limitations regarding contemporary political dilemmas, the politics of disappearance, and manufactured memory.</w:t>
      </w:r>
    </w:p>
    <w:p w14:paraId="46EF5DC0" w14:textId="77777777" w:rsidR="00A4335C" w:rsidRPr="005E4BA8" w:rsidRDefault="00A4335C" w:rsidP="00A4335C">
      <w:pPr>
        <w:rPr>
          <w:lang w:val="en-GB"/>
        </w:rPr>
      </w:pPr>
      <w:r w:rsidRPr="005E4BA8">
        <w:rPr>
          <w:lang w:val="en-GB"/>
        </w:rPr>
        <w:t xml:space="preserve">During her residency in Poland, Mirna </w:t>
      </w:r>
      <w:proofErr w:type="spellStart"/>
      <w:r w:rsidRPr="005E4BA8">
        <w:rPr>
          <w:lang w:val="en-GB"/>
        </w:rPr>
        <w:t>Bamieh</w:t>
      </w:r>
      <w:proofErr w:type="spellEnd"/>
      <w:r w:rsidRPr="005E4BA8">
        <w:rPr>
          <w:lang w:val="en-GB"/>
        </w:rPr>
        <w:t xml:space="preserve"> will complete an installation, which the visitors will be able to see at </w:t>
      </w:r>
      <w:r w:rsidRPr="005E4BA8">
        <w:rPr>
          <w:i/>
          <w:lang w:val="en-GB"/>
        </w:rPr>
        <w:t>U-jazdowski</w:t>
      </w:r>
      <w:r>
        <w:rPr>
          <w:i/>
          <w:lang w:val="en-GB"/>
        </w:rPr>
        <w:t xml:space="preserve"> </w:t>
      </w:r>
      <w:r>
        <w:rPr>
          <w:lang w:val="en-GB"/>
        </w:rPr>
        <w:t xml:space="preserve">as </w:t>
      </w:r>
      <w:r w:rsidRPr="005E4BA8">
        <w:rPr>
          <w:lang w:val="en-GB"/>
        </w:rPr>
        <w:t>of mid-September, and deliver a performance, which is scheduled for October 5</w:t>
      </w:r>
      <w:r w:rsidRPr="005E4BA8">
        <w:rPr>
          <w:vertAlign w:val="superscript"/>
          <w:lang w:val="en-GB"/>
        </w:rPr>
        <w:t>th</w:t>
      </w:r>
      <w:r w:rsidRPr="005E4BA8">
        <w:rPr>
          <w:lang w:val="en-GB"/>
        </w:rPr>
        <w:t xml:space="preserve">. In both those works the artist draws on the concepts of preservation and fermentation. She sees those not merely as culinary practices, but also as social metaphors reflecting colonialism, death and sexuality. In September, Mirna </w:t>
      </w:r>
      <w:proofErr w:type="spellStart"/>
      <w:r w:rsidRPr="005E4BA8">
        <w:rPr>
          <w:lang w:val="en-GB"/>
        </w:rPr>
        <w:t>Bamieh</w:t>
      </w:r>
      <w:proofErr w:type="spellEnd"/>
      <w:r w:rsidRPr="005E4BA8">
        <w:rPr>
          <w:lang w:val="en-GB"/>
        </w:rPr>
        <w:t xml:space="preserve"> will also deliver workshop classes for the youth, and for senior citizens.</w:t>
      </w:r>
    </w:p>
    <w:p w14:paraId="67EC6AE9" w14:textId="77777777" w:rsidR="00A4335C" w:rsidRPr="005E4BA8" w:rsidRDefault="00A4335C" w:rsidP="00A4335C">
      <w:pPr>
        <w:rPr>
          <w:i/>
          <w:lang w:val="en-GB"/>
        </w:rPr>
      </w:pPr>
      <w:r w:rsidRPr="005E4BA8">
        <w:rPr>
          <w:lang w:val="en-GB"/>
        </w:rPr>
        <w:lastRenderedPageBreak/>
        <w:t xml:space="preserve">Mohammed Saleh has now been into agroecology for over a decade. He co-authored numerous eco projects, including </w:t>
      </w:r>
      <w:proofErr w:type="spellStart"/>
      <w:r w:rsidRPr="005E4BA8">
        <w:rPr>
          <w:i/>
          <w:lang w:val="en-GB"/>
        </w:rPr>
        <w:t>Yaleekom</w:t>
      </w:r>
      <w:proofErr w:type="spellEnd"/>
      <w:r>
        <w:rPr>
          <w:i/>
          <w:lang w:val="en-GB"/>
        </w:rPr>
        <w:t xml:space="preserve"> </w:t>
      </w:r>
      <w:r w:rsidRPr="005E4BA8">
        <w:rPr>
          <w:lang w:val="en-GB"/>
        </w:rPr>
        <w:t xml:space="preserve">completed to commission of the </w:t>
      </w:r>
      <w:r>
        <w:rPr>
          <w:lang w:val="en-GB"/>
        </w:rPr>
        <w:t>C</w:t>
      </w:r>
      <w:r w:rsidRPr="005E4BA8">
        <w:rPr>
          <w:lang w:val="en-GB"/>
        </w:rPr>
        <w:t xml:space="preserve">ity of Ramallah. Within that last project, he designed five models of self-sufficiency for Palestinian refugee camps. In his practice he puts emphasis on ways in which humans can re-establish their bond with nature, learn from it, and live in harmony with it. During his residency in Poland, Saleh got to know Polish nature: the lakes, the meadows, the </w:t>
      </w:r>
      <w:proofErr w:type="spellStart"/>
      <w:r w:rsidRPr="005E4BA8">
        <w:rPr>
          <w:lang w:val="en-GB"/>
        </w:rPr>
        <w:t>Białowieża</w:t>
      </w:r>
      <w:proofErr w:type="spellEnd"/>
      <w:r w:rsidRPr="005E4BA8">
        <w:rPr>
          <w:lang w:val="en-GB"/>
        </w:rPr>
        <w:t xml:space="preserve"> Forest. His stay will be topped off with his participation in the inaugural public gathering premiering </w:t>
      </w:r>
      <w:r w:rsidRPr="005E4BA8">
        <w:rPr>
          <w:i/>
          <w:lang w:val="en-GB"/>
        </w:rPr>
        <w:t>Everyday Forms of Resistance.</w:t>
      </w:r>
    </w:p>
    <w:p w14:paraId="73CE5684" w14:textId="77777777" w:rsidR="00A4335C" w:rsidRPr="005E4BA8" w:rsidRDefault="00A4335C" w:rsidP="00A4335C">
      <w:pPr>
        <w:pStyle w:val="Tekstpodstawowy"/>
        <w:shd w:val="clear" w:color="auto" w:fill="FFFFFF"/>
        <w:spacing w:after="72"/>
        <w:jc w:val="both"/>
        <w:rPr>
          <w:lang w:val="en-GB"/>
        </w:rPr>
      </w:pPr>
    </w:p>
    <w:p w14:paraId="4DD9F90B" w14:textId="77777777" w:rsidR="00A4335C" w:rsidRPr="005E4BA8" w:rsidRDefault="00A4335C" w:rsidP="00A4335C">
      <w:pPr>
        <w:rPr>
          <w:rFonts w:cs="Times New Roman"/>
          <w:color w:val="000000"/>
          <w:lang w:val="en-GB"/>
        </w:rPr>
      </w:pPr>
      <w:r w:rsidRPr="005E4BA8">
        <w:rPr>
          <w:lang w:val="en-GB"/>
        </w:rPr>
        <w:t xml:space="preserve">In early October, an international group of artists, Palestinian researchers, representatives of art institutions, and all the artists who have so far taken part in the project as residents will meet up at </w:t>
      </w:r>
      <w:r w:rsidRPr="005E4BA8">
        <w:rPr>
          <w:i/>
          <w:lang w:val="en-GB"/>
        </w:rPr>
        <w:t>U-jazdowski.</w:t>
      </w:r>
      <w:r w:rsidRPr="005E4BA8">
        <w:rPr>
          <w:lang w:val="en-GB"/>
        </w:rPr>
        <w:t xml:space="preserve"> Inside a space specially designed by Mirna </w:t>
      </w:r>
      <w:proofErr w:type="spellStart"/>
      <w:r w:rsidRPr="005E4BA8">
        <w:rPr>
          <w:lang w:val="en-GB"/>
        </w:rPr>
        <w:t>Bamieh</w:t>
      </w:r>
      <w:proofErr w:type="spellEnd"/>
      <w:r w:rsidRPr="005E4BA8">
        <w:rPr>
          <w:lang w:val="en-GB"/>
        </w:rPr>
        <w:t xml:space="preserve">, the participants will gather and talk about the experiences they earned in Palestine, the significance and importance of community, hospitality, and participation, and also: the role of artists, institutions and art itself within this politically and socially challenging context. </w:t>
      </w:r>
      <w:r w:rsidRPr="005E4BA8">
        <w:rPr>
          <w:rFonts w:cs="Times New Roman"/>
          <w:color w:val="000000"/>
          <w:lang w:val="en-GB"/>
        </w:rPr>
        <w:t xml:space="preserve">The events will be open to the public. </w:t>
      </w:r>
    </w:p>
    <w:p w14:paraId="3E33F4D6" w14:textId="77777777" w:rsidR="00A4335C" w:rsidRPr="005E4BA8" w:rsidRDefault="00A4335C" w:rsidP="00A4335C">
      <w:pPr>
        <w:rPr>
          <w:lang w:val="en-GB"/>
        </w:rPr>
      </w:pPr>
      <w:r w:rsidRPr="005E4BA8">
        <w:rPr>
          <w:lang w:val="en-GB"/>
        </w:rPr>
        <w:t xml:space="preserve">The culmination of project will be the </w:t>
      </w:r>
      <w:r w:rsidRPr="005E4BA8">
        <w:rPr>
          <w:i/>
          <w:lang w:val="en-GB"/>
        </w:rPr>
        <w:t xml:space="preserve">Everyday Forms of Resistance </w:t>
      </w:r>
      <w:r w:rsidRPr="005E4BA8">
        <w:rPr>
          <w:lang w:val="en-GB"/>
        </w:rPr>
        <w:t>collective exhibition, scheduled to open on April 24</w:t>
      </w:r>
      <w:r w:rsidRPr="005E4BA8">
        <w:rPr>
          <w:vertAlign w:val="superscript"/>
          <w:lang w:val="en-GB"/>
        </w:rPr>
        <w:t>th</w:t>
      </w:r>
      <w:r w:rsidRPr="005E4BA8">
        <w:rPr>
          <w:lang w:val="en-GB"/>
        </w:rPr>
        <w:t xml:space="preserve"> 2020. </w:t>
      </w:r>
    </w:p>
    <w:p w14:paraId="4D7FEEAB" w14:textId="0ECB9806" w:rsidR="002B6447" w:rsidRPr="00C97AC7" w:rsidRDefault="002B6447" w:rsidP="002B6447">
      <w:pPr>
        <w:pStyle w:val="Bezodstpw"/>
      </w:pPr>
      <w:proofErr w:type="spellStart"/>
      <w:r w:rsidRPr="001218A7">
        <w:t>Organi</w:t>
      </w:r>
      <w:r w:rsidR="00786648">
        <w:t>ser</w:t>
      </w:r>
      <w:proofErr w:type="spellEnd"/>
    </w:p>
    <w:p w14:paraId="493BD88D" w14:textId="77777777" w:rsidR="00161482" w:rsidRDefault="00161482" w:rsidP="00786648">
      <w:pPr>
        <w:pStyle w:val="detale"/>
        <w:rPr>
          <w:lang w:val="en-GB"/>
        </w:rPr>
      </w:pPr>
      <w:r w:rsidRPr="00786648">
        <w:t>Ujazdowski</w:t>
      </w:r>
      <w:r w:rsidR="00786648" w:rsidRPr="00786648">
        <w:rPr>
          <w:lang w:val="en-GB"/>
        </w:rPr>
        <w:t xml:space="preserve"> Castle </w:t>
      </w:r>
      <w:r w:rsidRPr="00786648">
        <w:rPr>
          <w:lang w:val="en-GB"/>
        </w:rPr>
        <w:t>Centre for Contemporary Art</w:t>
      </w:r>
    </w:p>
    <w:p w14:paraId="496AB645" w14:textId="77777777" w:rsidR="00DD4853" w:rsidRPr="00ED4677" w:rsidRDefault="00DD4853" w:rsidP="00DD4853">
      <w:pPr>
        <w:pStyle w:val="Bezodstpw"/>
        <w:rPr>
          <w:lang w:val="en-GB"/>
        </w:rPr>
      </w:pPr>
      <w:proofErr w:type="spellStart"/>
      <w:r w:rsidRPr="00770871">
        <w:t>Institution</w:t>
      </w:r>
      <w:proofErr w:type="spellEnd"/>
      <w:r w:rsidRPr="00ED4677">
        <w:rPr>
          <w:lang w:val="en-GB"/>
        </w:rPr>
        <w:t xml:space="preserve"> financed by</w:t>
      </w:r>
    </w:p>
    <w:p w14:paraId="1DDF604B" w14:textId="77777777" w:rsidR="00DD4853" w:rsidRPr="00ED4677" w:rsidRDefault="00DD4853" w:rsidP="00DD4853">
      <w:pPr>
        <w:pStyle w:val="detale"/>
        <w:rPr>
          <w:lang w:val="en-GB"/>
        </w:rPr>
      </w:pPr>
      <w:r w:rsidRPr="00ED4677">
        <w:rPr>
          <w:lang w:val="en-GB"/>
        </w:rPr>
        <w:t xml:space="preserve">Ministry of </w:t>
      </w:r>
      <w:proofErr w:type="spellStart"/>
      <w:r w:rsidRPr="00770871">
        <w:t>Culture</w:t>
      </w:r>
      <w:proofErr w:type="spellEnd"/>
      <w:r w:rsidRPr="00ED4677">
        <w:rPr>
          <w:lang w:val="en-GB"/>
        </w:rPr>
        <w:t xml:space="preserve"> and National Heritage </w:t>
      </w:r>
    </w:p>
    <w:p w14:paraId="29670415" w14:textId="77777777" w:rsidR="00DD4853" w:rsidRDefault="00DD4853" w:rsidP="00DD4853">
      <w:pPr>
        <w:pStyle w:val="Bezodstpw"/>
      </w:pPr>
      <w:r w:rsidRPr="00DD4853">
        <w:t xml:space="preserve">The </w:t>
      </w:r>
      <w:proofErr w:type="spellStart"/>
      <w:r w:rsidRPr="00DD4853">
        <w:t>residencies</w:t>
      </w:r>
      <w:proofErr w:type="spellEnd"/>
      <w:r w:rsidRPr="00DD4853">
        <w:t xml:space="preserve"> </w:t>
      </w:r>
      <w:proofErr w:type="spellStart"/>
      <w:r w:rsidRPr="00DD4853">
        <w:t>are</w:t>
      </w:r>
      <w:proofErr w:type="spellEnd"/>
      <w:r w:rsidRPr="00DD4853">
        <w:t xml:space="preserve"> </w:t>
      </w:r>
      <w:proofErr w:type="spellStart"/>
      <w:r w:rsidRPr="00DD4853">
        <w:t>financed</w:t>
      </w:r>
      <w:proofErr w:type="spellEnd"/>
      <w:r w:rsidRPr="00DD4853">
        <w:t xml:space="preserve"> by </w:t>
      </w:r>
    </w:p>
    <w:p w14:paraId="18649D74" w14:textId="58D5B456" w:rsidR="00DD4853" w:rsidRPr="00DD4853" w:rsidRDefault="00DD4853" w:rsidP="00DD4853">
      <w:pPr>
        <w:pStyle w:val="detale"/>
      </w:pPr>
      <w:proofErr w:type="spellStart"/>
      <w:r w:rsidRPr="00DD4853">
        <w:t>Ministry</w:t>
      </w:r>
      <w:proofErr w:type="spellEnd"/>
      <w:r w:rsidRPr="00DD4853">
        <w:t xml:space="preserve"> of </w:t>
      </w:r>
      <w:proofErr w:type="spellStart"/>
      <w:r w:rsidRPr="00DD4853">
        <w:t>Culture</w:t>
      </w:r>
      <w:proofErr w:type="spellEnd"/>
      <w:r w:rsidRPr="00DD4853">
        <w:t xml:space="preserve"> and </w:t>
      </w:r>
      <w:proofErr w:type="spellStart"/>
      <w:r w:rsidRPr="00DD4853">
        <w:t>National</w:t>
      </w:r>
      <w:proofErr w:type="spellEnd"/>
      <w:r w:rsidRPr="00DD4853">
        <w:t xml:space="preserve"> </w:t>
      </w:r>
      <w:proofErr w:type="spellStart"/>
      <w:r w:rsidRPr="00DD4853">
        <w:t>Heritage</w:t>
      </w:r>
      <w:proofErr w:type="spellEnd"/>
      <w:r w:rsidRPr="00DD4853">
        <w:t xml:space="preserve"> of the Republic of Poland, the City of </w:t>
      </w:r>
      <w:proofErr w:type="spellStart"/>
      <w:r w:rsidRPr="00DD4853">
        <w:t>Warsaw</w:t>
      </w:r>
      <w:proofErr w:type="spellEnd"/>
      <w:r w:rsidRPr="00DD4853">
        <w:t xml:space="preserve"> and the City of Ramallah</w:t>
      </w:r>
    </w:p>
    <w:p w14:paraId="5E750320" w14:textId="0099683C" w:rsidR="00DD4853" w:rsidRDefault="00DD4853" w:rsidP="00DD4853">
      <w:pPr>
        <w:pStyle w:val="Bezodstpw"/>
      </w:pPr>
      <w:r>
        <w:t>Partners</w:t>
      </w:r>
    </w:p>
    <w:p w14:paraId="242928CB" w14:textId="16B7CF12" w:rsidR="00A16798" w:rsidRPr="00A16798" w:rsidRDefault="00DD4853" w:rsidP="00A16798">
      <w:pPr>
        <w:pStyle w:val="detale"/>
      </w:pPr>
      <w:bookmarkStart w:id="0" w:name="_GoBack"/>
      <w:r w:rsidRPr="00A16798">
        <w:t xml:space="preserve">AIR </w:t>
      </w:r>
      <w:proofErr w:type="spellStart"/>
      <w:r w:rsidRPr="00A16798">
        <w:t>Antwerpen</w:t>
      </w:r>
      <w:proofErr w:type="spellEnd"/>
      <w:r w:rsidRPr="00A16798">
        <w:t xml:space="preserve">, </w:t>
      </w:r>
      <w:r w:rsidR="00A16798" w:rsidRPr="00A16798">
        <w:t xml:space="preserve">Adam Mickiewicz </w:t>
      </w:r>
      <w:proofErr w:type="spellStart"/>
      <w:r w:rsidR="00A16798" w:rsidRPr="00A16798">
        <w:t>Institute</w:t>
      </w:r>
      <w:proofErr w:type="spellEnd"/>
      <w:r w:rsidR="00A16798" w:rsidRPr="00A16798">
        <w:t xml:space="preserve">, Akademie </w:t>
      </w:r>
      <w:proofErr w:type="spellStart"/>
      <w:r w:rsidR="00A16798" w:rsidRPr="00A16798">
        <w:t>Schloss</w:t>
      </w:r>
      <w:proofErr w:type="spellEnd"/>
      <w:r w:rsidR="00A16798" w:rsidRPr="00A16798">
        <w:t xml:space="preserve"> </w:t>
      </w:r>
      <w:proofErr w:type="spellStart"/>
      <w:r w:rsidR="00A16798" w:rsidRPr="00A16798">
        <w:t>Solitude</w:t>
      </w:r>
      <w:proofErr w:type="spellEnd"/>
      <w:r w:rsidR="00A16798" w:rsidRPr="00A16798">
        <w:t xml:space="preserve">, </w:t>
      </w:r>
      <w:r w:rsidRPr="00A16798">
        <w:t>HIAP</w:t>
      </w:r>
      <w:r w:rsidR="00A16798" w:rsidRPr="00A16798">
        <w:t xml:space="preserve"> </w:t>
      </w:r>
      <w:r w:rsidR="00A16798" w:rsidRPr="00A16798">
        <w:t xml:space="preserve">– Helsinki International Artist </w:t>
      </w:r>
      <w:proofErr w:type="spellStart"/>
      <w:r w:rsidR="00A16798" w:rsidRPr="00A16798">
        <w:t>Programme</w:t>
      </w:r>
      <w:proofErr w:type="spellEnd"/>
      <w:r w:rsidRPr="00A16798">
        <w:t>, City of Ramallah, Fundacja Bęc Zmiana</w:t>
      </w:r>
    </w:p>
    <w:bookmarkEnd w:id="0"/>
    <w:p w14:paraId="067B343E" w14:textId="77777777" w:rsidR="00770871" w:rsidRPr="00ED4677" w:rsidRDefault="00770871" w:rsidP="00770871">
      <w:pPr>
        <w:pStyle w:val="Bezodstpw"/>
        <w:rPr>
          <w:lang w:val="en-GB"/>
        </w:rPr>
      </w:pPr>
      <w:r>
        <w:rPr>
          <w:lang w:val="en-GB"/>
        </w:rPr>
        <w:t xml:space="preserve">Media </w:t>
      </w:r>
      <w:proofErr w:type="spellStart"/>
      <w:r w:rsidRPr="00770871">
        <w:t>partners</w:t>
      </w:r>
      <w:proofErr w:type="spellEnd"/>
    </w:p>
    <w:p w14:paraId="3F8FDA6F" w14:textId="77777777" w:rsidR="00770871" w:rsidRPr="00ED4677" w:rsidRDefault="00770871" w:rsidP="00770871">
      <w:pPr>
        <w:pStyle w:val="detale"/>
        <w:rPr>
          <w:lang w:val="en-GB"/>
        </w:rPr>
      </w:pPr>
      <w:r w:rsidRPr="00ED4677">
        <w:rPr>
          <w:lang w:val="en-GB"/>
        </w:rPr>
        <w:t xml:space="preserve">TOK FM, Co Jest </w:t>
      </w:r>
      <w:proofErr w:type="spellStart"/>
      <w:r w:rsidRPr="00ED4677">
        <w:rPr>
          <w:lang w:val="en-GB"/>
        </w:rPr>
        <w:t>Grane</w:t>
      </w:r>
      <w:proofErr w:type="spellEnd"/>
      <w:r w:rsidRPr="00ED4677">
        <w:rPr>
          <w:lang w:val="en-GB"/>
        </w:rPr>
        <w:t xml:space="preserve"> </w:t>
      </w:r>
      <w:r w:rsidRPr="00770871">
        <w:t>24</w:t>
      </w:r>
      <w:r>
        <w:rPr>
          <w:lang w:val="en-GB"/>
        </w:rPr>
        <w:t xml:space="preserve">, AMS, </w:t>
      </w:r>
      <w:r w:rsidRPr="00ED4677">
        <w:rPr>
          <w:lang w:val="en-GB"/>
        </w:rPr>
        <w:t>K Mag</w:t>
      </w:r>
      <w:r>
        <w:rPr>
          <w:lang w:val="en-GB"/>
        </w:rPr>
        <w:t xml:space="preserve">, </w:t>
      </w:r>
      <w:proofErr w:type="spellStart"/>
      <w:r w:rsidRPr="00ED4677">
        <w:rPr>
          <w:lang w:val="en-GB"/>
        </w:rPr>
        <w:t>Aktivist</w:t>
      </w:r>
      <w:proofErr w:type="spellEnd"/>
    </w:p>
    <w:p w14:paraId="2C3964FC" w14:textId="68334421" w:rsidR="0045750A" w:rsidRDefault="000E7FA3" w:rsidP="00C97AC7">
      <w:pPr>
        <w:pStyle w:val="Nagwek1"/>
      </w:pPr>
      <w:r>
        <w:t>Press materials</w:t>
      </w:r>
    </w:p>
    <w:p w14:paraId="28DCAF36" w14:textId="77777777" w:rsidR="00DD4853" w:rsidRDefault="0077587A" w:rsidP="00DD4853">
      <w:pPr>
        <w:rPr>
          <w:rFonts w:cs="Calibri"/>
          <w:bCs w:val="0"/>
          <w:iCs w:val="0"/>
          <w:sz w:val="22"/>
          <w:szCs w:val="22"/>
        </w:rPr>
      </w:pPr>
      <w:hyperlink r:id="rId8" w:history="1">
        <w:r w:rsidR="00DD4853">
          <w:rPr>
            <w:rStyle w:val="Hipercze"/>
          </w:rPr>
          <w:t>https://u-jazdowski.pl/program/rezydencje/projekty/codzienne-formy-oporu</w:t>
        </w:r>
      </w:hyperlink>
    </w:p>
    <w:p w14:paraId="30E3E4CD" w14:textId="680A3D6C" w:rsidR="0045750A" w:rsidRPr="00D93CF0" w:rsidRDefault="000E7FA3" w:rsidP="00C97AC7">
      <w:pPr>
        <w:pStyle w:val="Nagwek1"/>
      </w:pPr>
      <w:r>
        <w:lastRenderedPageBreak/>
        <w:t xml:space="preserve">Media </w:t>
      </w:r>
      <w:proofErr w:type="spellStart"/>
      <w:r>
        <w:t>contact</w:t>
      </w:r>
      <w:proofErr w:type="spellEnd"/>
    </w:p>
    <w:p w14:paraId="31CD4A5D" w14:textId="77777777" w:rsidR="0045750A" w:rsidRPr="00D93CF0" w:rsidRDefault="0045750A" w:rsidP="00C97AC7">
      <w:pPr>
        <w:pStyle w:val="Bezodstpw"/>
      </w:pPr>
      <w:r w:rsidRPr="00D93CF0">
        <w:t xml:space="preserve">Magdalena Gorlas </w:t>
      </w:r>
    </w:p>
    <w:p w14:paraId="2BAAACF9" w14:textId="1F4D467C" w:rsidR="0045750A" w:rsidRPr="00786648" w:rsidRDefault="00786648" w:rsidP="00786648">
      <w:pPr>
        <w:pStyle w:val="Body"/>
        <w:tabs>
          <w:tab w:val="clear" w:pos="8505"/>
          <w:tab w:val="left" w:pos="8225"/>
        </w:tabs>
        <w:spacing w:after="0"/>
        <w:rPr>
          <w:bCs/>
          <w:iCs/>
          <w:lang w:val="en-GB"/>
        </w:rPr>
      </w:pPr>
      <w:r w:rsidRPr="00786648">
        <w:rPr>
          <w:bCs/>
          <w:iCs/>
          <w:lang w:val="en-GB"/>
        </w:rPr>
        <w:t>Promotion and Communications Officer</w:t>
      </w:r>
      <w:r w:rsidR="0045750A" w:rsidRPr="00D93CF0">
        <w:rPr>
          <w:rFonts w:ascii="Arial Unicode MS" w:hAnsi="Arial Unicode MS"/>
        </w:rPr>
        <w:br/>
      </w:r>
      <w:r w:rsidR="0045750A" w:rsidRPr="00D93CF0">
        <w:t>+ 48 500 198 274</w:t>
      </w:r>
    </w:p>
    <w:p w14:paraId="4DBAA878" w14:textId="77F1DD09" w:rsidR="0045750A" w:rsidRPr="00D93CF0" w:rsidRDefault="00786648" w:rsidP="00C97AC7">
      <w:pPr>
        <w:pStyle w:val="Bezodstpw"/>
      </w:pPr>
      <w:r>
        <w:t xml:space="preserve">+48 22 628 12 71 </w:t>
      </w:r>
      <w:proofErr w:type="spellStart"/>
      <w:r>
        <w:t>ext</w:t>
      </w:r>
      <w:proofErr w:type="spellEnd"/>
      <w:r w:rsidR="0045750A" w:rsidRPr="00D93CF0">
        <w:t>. 124</w:t>
      </w:r>
      <w:r w:rsidR="0045750A" w:rsidRPr="00D93CF0">
        <w:rPr>
          <w:rFonts w:ascii="Arial Unicode MS" w:hAnsi="Arial Unicode MS"/>
        </w:rPr>
        <w:br/>
      </w:r>
      <w:r w:rsidR="0045750A" w:rsidRPr="00D93CF0">
        <w:rPr>
          <w:u w:val="single"/>
        </w:rPr>
        <w:t>m.gorlas@u-jazdowski.pl</w:t>
      </w:r>
    </w:p>
    <w:p w14:paraId="0CDDDF89" w14:textId="77777777" w:rsidR="00A57DF7" w:rsidRPr="00D93CF0" w:rsidRDefault="00A57DF7" w:rsidP="0045750A"/>
    <w:sectPr w:rsidR="00A57DF7" w:rsidRPr="00D93CF0"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67E21" w14:textId="77777777" w:rsidR="008709D0" w:rsidRDefault="008709D0" w:rsidP="00295A47">
      <w:r>
        <w:separator/>
      </w:r>
    </w:p>
  </w:endnote>
  <w:endnote w:type="continuationSeparator" w:id="0">
    <w:p w14:paraId="790B383F" w14:textId="77777777" w:rsidR="008709D0" w:rsidRDefault="008709D0"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40D2E" w14:textId="77777777" w:rsidR="008709D0" w:rsidRDefault="008709D0" w:rsidP="00295A47">
      <w:r>
        <w:separator/>
      </w:r>
    </w:p>
  </w:footnote>
  <w:footnote w:type="continuationSeparator" w:id="0">
    <w:p w14:paraId="62FEBDDF" w14:textId="77777777" w:rsidR="008709D0" w:rsidRDefault="008709D0"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417C"/>
    <w:rsid w:val="00016A22"/>
    <w:rsid w:val="00020940"/>
    <w:rsid w:val="0002558D"/>
    <w:rsid w:val="00025B4C"/>
    <w:rsid w:val="00026715"/>
    <w:rsid w:val="00032142"/>
    <w:rsid w:val="0003247D"/>
    <w:rsid w:val="0003395A"/>
    <w:rsid w:val="00040669"/>
    <w:rsid w:val="000428A5"/>
    <w:rsid w:val="00061C8F"/>
    <w:rsid w:val="000715DF"/>
    <w:rsid w:val="00080870"/>
    <w:rsid w:val="00081EB0"/>
    <w:rsid w:val="00086302"/>
    <w:rsid w:val="00086F70"/>
    <w:rsid w:val="000A2A0D"/>
    <w:rsid w:val="000B2EF9"/>
    <w:rsid w:val="000B4329"/>
    <w:rsid w:val="000C1B09"/>
    <w:rsid w:val="000C27C0"/>
    <w:rsid w:val="000C48D7"/>
    <w:rsid w:val="000C64CB"/>
    <w:rsid w:val="000D2673"/>
    <w:rsid w:val="000D6161"/>
    <w:rsid w:val="000D7EEC"/>
    <w:rsid w:val="000E041D"/>
    <w:rsid w:val="000E7FA3"/>
    <w:rsid w:val="000F1DC6"/>
    <w:rsid w:val="000F3608"/>
    <w:rsid w:val="000F4D59"/>
    <w:rsid w:val="000F60FF"/>
    <w:rsid w:val="000F7F4C"/>
    <w:rsid w:val="001004CF"/>
    <w:rsid w:val="001150E0"/>
    <w:rsid w:val="00117611"/>
    <w:rsid w:val="00120352"/>
    <w:rsid w:val="001218A7"/>
    <w:rsid w:val="00130F55"/>
    <w:rsid w:val="00132A46"/>
    <w:rsid w:val="001363E4"/>
    <w:rsid w:val="00147C7D"/>
    <w:rsid w:val="00150152"/>
    <w:rsid w:val="001535EE"/>
    <w:rsid w:val="00161482"/>
    <w:rsid w:val="00162A4F"/>
    <w:rsid w:val="00164A70"/>
    <w:rsid w:val="0017033E"/>
    <w:rsid w:val="00170998"/>
    <w:rsid w:val="00172963"/>
    <w:rsid w:val="00173889"/>
    <w:rsid w:val="00175140"/>
    <w:rsid w:val="00176FE6"/>
    <w:rsid w:val="0018168C"/>
    <w:rsid w:val="00181AA1"/>
    <w:rsid w:val="00183CF8"/>
    <w:rsid w:val="0018790E"/>
    <w:rsid w:val="001A2031"/>
    <w:rsid w:val="001A293C"/>
    <w:rsid w:val="001A33E6"/>
    <w:rsid w:val="001A40C6"/>
    <w:rsid w:val="001A5C87"/>
    <w:rsid w:val="001B1F6F"/>
    <w:rsid w:val="001C54E3"/>
    <w:rsid w:val="001D085F"/>
    <w:rsid w:val="001D2226"/>
    <w:rsid w:val="001E37C4"/>
    <w:rsid w:val="001F20A0"/>
    <w:rsid w:val="001F76DA"/>
    <w:rsid w:val="00201593"/>
    <w:rsid w:val="0020286E"/>
    <w:rsid w:val="00204765"/>
    <w:rsid w:val="0021031E"/>
    <w:rsid w:val="00211972"/>
    <w:rsid w:val="002178CD"/>
    <w:rsid w:val="00241767"/>
    <w:rsid w:val="00243E6C"/>
    <w:rsid w:val="00256A13"/>
    <w:rsid w:val="002708E0"/>
    <w:rsid w:val="00275E1A"/>
    <w:rsid w:val="00276D92"/>
    <w:rsid w:val="00287C22"/>
    <w:rsid w:val="00295A47"/>
    <w:rsid w:val="002A03DD"/>
    <w:rsid w:val="002A0C81"/>
    <w:rsid w:val="002A3522"/>
    <w:rsid w:val="002A4C9B"/>
    <w:rsid w:val="002A55F4"/>
    <w:rsid w:val="002A6AC6"/>
    <w:rsid w:val="002B6331"/>
    <w:rsid w:val="002B6447"/>
    <w:rsid w:val="002B7CFC"/>
    <w:rsid w:val="002C1B5C"/>
    <w:rsid w:val="002C5584"/>
    <w:rsid w:val="002D4F26"/>
    <w:rsid w:val="002D687B"/>
    <w:rsid w:val="002F3401"/>
    <w:rsid w:val="002F52C8"/>
    <w:rsid w:val="003002B7"/>
    <w:rsid w:val="003103C3"/>
    <w:rsid w:val="00311F86"/>
    <w:rsid w:val="0031233E"/>
    <w:rsid w:val="0031246E"/>
    <w:rsid w:val="00321E92"/>
    <w:rsid w:val="00326BF0"/>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154A"/>
    <w:rsid w:val="003E6F75"/>
    <w:rsid w:val="003F0FEA"/>
    <w:rsid w:val="004039D3"/>
    <w:rsid w:val="00412A68"/>
    <w:rsid w:val="0041791A"/>
    <w:rsid w:val="004219FE"/>
    <w:rsid w:val="004300AA"/>
    <w:rsid w:val="004361FD"/>
    <w:rsid w:val="0044659E"/>
    <w:rsid w:val="00452A71"/>
    <w:rsid w:val="004570E6"/>
    <w:rsid w:val="0045750A"/>
    <w:rsid w:val="0045752F"/>
    <w:rsid w:val="00461967"/>
    <w:rsid w:val="00466108"/>
    <w:rsid w:val="00477EBE"/>
    <w:rsid w:val="00482099"/>
    <w:rsid w:val="004857AA"/>
    <w:rsid w:val="0049118F"/>
    <w:rsid w:val="00491233"/>
    <w:rsid w:val="00496ADF"/>
    <w:rsid w:val="004C52B6"/>
    <w:rsid w:val="004D6762"/>
    <w:rsid w:val="00501774"/>
    <w:rsid w:val="00507E10"/>
    <w:rsid w:val="005317CC"/>
    <w:rsid w:val="00532874"/>
    <w:rsid w:val="00537E6A"/>
    <w:rsid w:val="0054656D"/>
    <w:rsid w:val="0055592D"/>
    <w:rsid w:val="0056020E"/>
    <w:rsid w:val="00565199"/>
    <w:rsid w:val="00573FA3"/>
    <w:rsid w:val="005771E9"/>
    <w:rsid w:val="0058056A"/>
    <w:rsid w:val="0059463E"/>
    <w:rsid w:val="005C63F0"/>
    <w:rsid w:val="005C6D47"/>
    <w:rsid w:val="005D02E5"/>
    <w:rsid w:val="005D4404"/>
    <w:rsid w:val="005E4EE2"/>
    <w:rsid w:val="005E65DE"/>
    <w:rsid w:val="005F38D8"/>
    <w:rsid w:val="005F6839"/>
    <w:rsid w:val="00600ABB"/>
    <w:rsid w:val="0060778C"/>
    <w:rsid w:val="00612C25"/>
    <w:rsid w:val="006149BF"/>
    <w:rsid w:val="00633E11"/>
    <w:rsid w:val="0063712F"/>
    <w:rsid w:val="006460AF"/>
    <w:rsid w:val="00655F21"/>
    <w:rsid w:val="0066360C"/>
    <w:rsid w:val="00673B60"/>
    <w:rsid w:val="0068033A"/>
    <w:rsid w:val="0068683F"/>
    <w:rsid w:val="006A2EA5"/>
    <w:rsid w:val="006A39C6"/>
    <w:rsid w:val="006C08EC"/>
    <w:rsid w:val="006C5FD6"/>
    <w:rsid w:val="006D3783"/>
    <w:rsid w:val="006E0E8D"/>
    <w:rsid w:val="006F52E4"/>
    <w:rsid w:val="007109FE"/>
    <w:rsid w:val="007217D5"/>
    <w:rsid w:val="007240E0"/>
    <w:rsid w:val="00725454"/>
    <w:rsid w:val="00725DEF"/>
    <w:rsid w:val="007321BA"/>
    <w:rsid w:val="0073402E"/>
    <w:rsid w:val="00735F48"/>
    <w:rsid w:val="00747683"/>
    <w:rsid w:val="00747BD2"/>
    <w:rsid w:val="00763C90"/>
    <w:rsid w:val="00770871"/>
    <w:rsid w:val="00775892"/>
    <w:rsid w:val="007772F3"/>
    <w:rsid w:val="00781F7C"/>
    <w:rsid w:val="00786648"/>
    <w:rsid w:val="00792D44"/>
    <w:rsid w:val="007A11EB"/>
    <w:rsid w:val="007A22AF"/>
    <w:rsid w:val="007C5F85"/>
    <w:rsid w:val="007D2835"/>
    <w:rsid w:val="007D48AE"/>
    <w:rsid w:val="007F5872"/>
    <w:rsid w:val="007F6B7F"/>
    <w:rsid w:val="008169D4"/>
    <w:rsid w:val="00821412"/>
    <w:rsid w:val="008328F7"/>
    <w:rsid w:val="00833E32"/>
    <w:rsid w:val="0085205A"/>
    <w:rsid w:val="00852A76"/>
    <w:rsid w:val="008555AB"/>
    <w:rsid w:val="00855E1E"/>
    <w:rsid w:val="0086146F"/>
    <w:rsid w:val="00861ED6"/>
    <w:rsid w:val="008709D0"/>
    <w:rsid w:val="00897389"/>
    <w:rsid w:val="008A464E"/>
    <w:rsid w:val="008A60E5"/>
    <w:rsid w:val="008B23C3"/>
    <w:rsid w:val="008B3852"/>
    <w:rsid w:val="008B58BA"/>
    <w:rsid w:val="008C7A22"/>
    <w:rsid w:val="008D0A59"/>
    <w:rsid w:val="008D1115"/>
    <w:rsid w:val="008D51FF"/>
    <w:rsid w:val="008D57BC"/>
    <w:rsid w:val="008D7BC4"/>
    <w:rsid w:val="008F28F4"/>
    <w:rsid w:val="00903CFF"/>
    <w:rsid w:val="009076B6"/>
    <w:rsid w:val="00934FD8"/>
    <w:rsid w:val="00942A43"/>
    <w:rsid w:val="009532A7"/>
    <w:rsid w:val="00956053"/>
    <w:rsid w:val="00957707"/>
    <w:rsid w:val="009621F6"/>
    <w:rsid w:val="00976ACD"/>
    <w:rsid w:val="00980B84"/>
    <w:rsid w:val="00986A54"/>
    <w:rsid w:val="009973E1"/>
    <w:rsid w:val="009A5B9E"/>
    <w:rsid w:val="009A634B"/>
    <w:rsid w:val="009B1B3A"/>
    <w:rsid w:val="009B7BA3"/>
    <w:rsid w:val="009B7CB6"/>
    <w:rsid w:val="009C6C38"/>
    <w:rsid w:val="009D01DE"/>
    <w:rsid w:val="009D7555"/>
    <w:rsid w:val="009F3009"/>
    <w:rsid w:val="009F4074"/>
    <w:rsid w:val="009F4839"/>
    <w:rsid w:val="00A16798"/>
    <w:rsid w:val="00A4335C"/>
    <w:rsid w:val="00A43FF0"/>
    <w:rsid w:val="00A47A52"/>
    <w:rsid w:val="00A47C80"/>
    <w:rsid w:val="00A57DF7"/>
    <w:rsid w:val="00A82E2C"/>
    <w:rsid w:val="00A83DF2"/>
    <w:rsid w:val="00A87773"/>
    <w:rsid w:val="00A91763"/>
    <w:rsid w:val="00A97311"/>
    <w:rsid w:val="00AA13D2"/>
    <w:rsid w:val="00AA5EAA"/>
    <w:rsid w:val="00AB756E"/>
    <w:rsid w:val="00AD2D4B"/>
    <w:rsid w:val="00AD52F3"/>
    <w:rsid w:val="00AF74C3"/>
    <w:rsid w:val="00B123E7"/>
    <w:rsid w:val="00B127B5"/>
    <w:rsid w:val="00B23CE6"/>
    <w:rsid w:val="00B3594D"/>
    <w:rsid w:val="00B4451E"/>
    <w:rsid w:val="00B4675F"/>
    <w:rsid w:val="00B52249"/>
    <w:rsid w:val="00B525A6"/>
    <w:rsid w:val="00B531AB"/>
    <w:rsid w:val="00B618F8"/>
    <w:rsid w:val="00B6191D"/>
    <w:rsid w:val="00B626FF"/>
    <w:rsid w:val="00B67F92"/>
    <w:rsid w:val="00B74AE7"/>
    <w:rsid w:val="00B90EE0"/>
    <w:rsid w:val="00BA57D6"/>
    <w:rsid w:val="00BC08FA"/>
    <w:rsid w:val="00BC536C"/>
    <w:rsid w:val="00BD26FD"/>
    <w:rsid w:val="00BD4C7E"/>
    <w:rsid w:val="00BD52A3"/>
    <w:rsid w:val="00BE221D"/>
    <w:rsid w:val="00BE76DE"/>
    <w:rsid w:val="00BF4BB7"/>
    <w:rsid w:val="00BF55BC"/>
    <w:rsid w:val="00BF5954"/>
    <w:rsid w:val="00C001BD"/>
    <w:rsid w:val="00C01ED6"/>
    <w:rsid w:val="00C026F0"/>
    <w:rsid w:val="00C1100A"/>
    <w:rsid w:val="00C16AE9"/>
    <w:rsid w:val="00C16FC8"/>
    <w:rsid w:val="00C22889"/>
    <w:rsid w:val="00C254C5"/>
    <w:rsid w:val="00C26387"/>
    <w:rsid w:val="00C31272"/>
    <w:rsid w:val="00C41156"/>
    <w:rsid w:val="00C456A6"/>
    <w:rsid w:val="00C5216C"/>
    <w:rsid w:val="00C54D26"/>
    <w:rsid w:val="00C63653"/>
    <w:rsid w:val="00C706DA"/>
    <w:rsid w:val="00C72438"/>
    <w:rsid w:val="00C83D43"/>
    <w:rsid w:val="00C841AF"/>
    <w:rsid w:val="00C844C0"/>
    <w:rsid w:val="00C97AC7"/>
    <w:rsid w:val="00CB3DFC"/>
    <w:rsid w:val="00CB698B"/>
    <w:rsid w:val="00CD17A9"/>
    <w:rsid w:val="00CD5317"/>
    <w:rsid w:val="00CF181D"/>
    <w:rsid w:val="00CF596E"/>
    <w:rsid w:val="00D00509"/>
    <w:rsid w:val="00D04EAA"/>
    <w:rsid w:val="00D34F23"/>
    <w:rsid w:val="00D3676E"/>
    <w:rsid w:val="00D37C78"/>
    <w:rsid w:val="00D44419"/>
    <w:rsid w:val="00D56714"/>
    <w:rsid w:val="00D60829"/>
    <w:rsid w:val="00D624C0"/>
    <w:rsid w:val="00D67FFB"/>
    <w:rsid w:val="00D91505"/>
    <w:rsid w:val="00D9264D"/>
    <w:rsid w:val="00D93CF0"/>
    <w:rsid w:val="00D96E28"/>
    <w:rsid w:val="00D97339"/>
    <w:rsid w:val="00D97E4C"/>
    <w:rsid w:val="00DB5329"/>
    <w:rsid w:val="00DC025D"/>
    <w:rsid w:val="00DD4853"/>
    <w:rsid w:val="00DD607F"/>
    <w:rsid w:val="00DF00B1"/>
    <w:rsid w:val="00DF143A"/>
    <w:rsid w:val="00E02518"/>
    <w:rsid w:val="00E02FC5"/>
    <w:rsid w:val="00E0321E"/>
    <w:rsid w:val="00E05192"/>
    <w:rsid w:val="00E274EF"/>
    <w:rsid w:val="00E31168"/>
    <w:rsid w:val="00E41606"/>
    <w:rsid w:val="00E43825"/>
    <w:rsid w:val="00E44787"/>
    <w:rsid w:val="00E5209D"/>
    <w:rsid w:val="00E53A29"/>
    <w:rsid w:val="00E56582"/>
    <w:rsid w:val="00E62BF1"/>
    <w:rsid w:val="00E67F48"/>
    <w:rsid w:val="00E749CB"/>
    <w:rsid w:val="00E8485A"/>
    <w:rsid w:val="00E9244E"/>
    <w:rsid w:val="00EA500C"/>
    <w:rsid w:val="00EC0E61"/>
    <w:rsid w:val="00EC463C"/>
    <w:rsid w:val="00EC4AD3"/>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A16E6"/>
    <w:rsid w:val="00FA1E48"/>
    <w:rsid w:val="00FA2D72"/>
    <w:rsid w:val="00FA6061"/>
    <w:rsid w:val="00FA6F6B"/>
    <w:rsid w:val="00FB262A"/>
    <w:rsid w:val="00FB417E"/>
    <w:rsid w:val="00FC1FB5"/>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234A695"/>
  <w15:docId w15:val="{529A344D-9521-4226-B9DC-4A9E962E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A4335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paragraph" w:customStyle="1" w:styleId="xmsonormal">
    <w:name w:val="xmsonormal"/>
    <w:basedOn w:val="Normalny"/>
    <w:rsid w:val="000F1DC6"/>
    <w:pPr>
      <w:tabs>
        <w:tab w:val="clear" w:pos="8505"/>
      </w:tabs>
      <w:spacing w:after="0" w:line="240" w:lineRule="auto"/>
      <w:ind w:left="0" w:right="0"/>
    </w:pPr>
    <w:rPr>
      <w:rFonts w:ascii="Times New Roman" w:eastAsiaTheme="minorHAnsi" w:hAnsi="Times New Roman" w:cs="Times New Roman"/>
      <w:bCs w:val="0"/>
      <w:iCs w:val="0"/>
      <w:sz w:val="24"/>
      <w:szCs w:val="24"/>
    </w:rPr>
  </w:style>
  <w:style w:type="character" w:customStyle="1" w:styleId="Nagwek5Znak">
    <w:name w:val="Nagłówek 5 Znak"/>
    <w:basedOn w:val="Domylnaczcionkaakapitu"/>
    <w:link w:val="Nagwek5"/>
    <w:uiPriority w:val="9"/>
    <w:semiHidden/>
    <w:rsid w:val="00A4335C"/>
    <w:rPr>
      <w:rFonts w:asciiTheme="majorHAnsi" w:eastAsiaTheme="majorEastAsia" w:hAnsiTheme="majorHAnsi" w:cstheme="majorBidi"/>
      <w:bCs/>
      <w:iCs/>
      <w:color w:val="365F91" w:themeColor="accent1" w:themeShade="BF"/>
      <w:sz w:val="21"/>
      <w:szCs w:val="21"/>
      <w:lang w:eastAsia="pl-PL"/>
    </w:rPr>
  </w:style>
  <w:style w:type="paragraph" w:styleId="Tekstpodstawowy">
    <w:name w:val="Body Text"/>
    <w:basedOn w:val="Normalny"/>
    <w:link w:val="TekstpodstawowyZnak"/>
    <w:rsid w:val="00A4335C"/>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A4335C"/>
    <w:rPr>
      <w:rFonts w:ascii="Times New Roman" w:eastAsia="SimSun" w:hAnsi="Times New Roman" w:cs="Lucida San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71314">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165393224">
      <w:bodyDiv w:val="1"/>
      <w:marLeft w:val="0"/>
      <w:marRight w:val="0"/>
      <w:marTop w:val="0"/>
      <w:marBottom w:val="0"/>
      <w:divBdr>
        <w:top w:val="none" w:sz="0" w:space="0" w:color="auto"/>
        <w:left w:val="none" w:sz="0" w:space="0" w:color="auto"/>
        <w:bottom w:val="none" w:sz="0" w:space="0" w:color="auto"/>
        <w:right w:val="none" w:sz="0" w:space="0" w:color="auto"/>
      </w:divBdr>
    </w:div>
    <w:div w:id="1214925751">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82049059">
      <w:bodyDiv w:val="1"/>
      <w:marLeft w:val="0"/>
      <w:marRight w:val="0"/>
      <w:marTop w:val="0"/>
      <w:marBottom w:val="0"/>
      <w:divBdr>
        <w:top w:val="none" w:sz="0" w:space="0" w:color="auto"/>
        <w:left w:val="none" w:sz="0" w:space="0" w:color="auto"/>
        <w:bottom w:val="none" w:sz="0" w:space="0" w:color="auto"/>
        <w:right w:val="none" w:sz="0" w:space="0" w:color="auto"/>
      </w:divBdr>
    </w:div>
    <w:div w:id="175180613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6821788">
      <w:bodyDiv w:val="1"/>
      <w:marLeft w:val="0"/>
      <w:marRight w:val="0"/>
      <w:marTop w:val="0"/>
      <w:marBottom w:val="0"/>
      <w:divBdr>
        <w:top w:val="none" w:sz="0" w:space="0" w:color="auto"/>
        <w:left w:val="none" w:sz="0" w:space="0" w:color="auto"/>
        <w:bottom w:val="none" w:sz="0" w:space="0" w:color="auto"/>
        <w:right w:val="none" w:sz="0" w:space="0" w:color="auto"/>
      </w:divBdr>
    </w:div>
    <w:div w:id="207522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u-jazdowski.pl%2Fprogram%2Frezydencje%2Fprojekty%2Fcodzienne-formy-oporu&amp;data=02%7C01%7Cm.gorlas%40u-jazdowski.pl%7C47667b5db6164e8a552f08d6def609fe%7C4474eadcb1c542fcab824750eaf6a494%7C0%7C0%7C636941546261724755&amp;sdata=DnJNo%2F78pmgtYE8DpUJnhO23Zed5iN%2FpKKk4bq7qJ%2B0%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5B461-4F2F-426D-B585-32F37316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516</TotalTime>
  <Pages>3</Pages>
  <Words>727</Words>
  <Characters>4365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mgorlas</cp:lastModifiedBy>
  <cp:revision>36</cp:revision>
  <cp:lastPrinted>2019-07-05T07:37:00Z</cp:lastPrinted>
  <dcterms:created xsi:type="dcterms:W3CDTF">2019-02-18T12:19:00Z</dcterms:created>
  <dcterms:modified xsi:type="dcterms:W3CDTF">2019-09-10T09:23:00Z</dcterms:modified>
</cp:coreProperties>
</file>