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7B2C95" w14:textId="77777777" w:rsidR="00C706DA" w:rsidRPr="002B1392" w:rsidRDefault="005D07A3" w:rsidP="00295A47">
      <w:pPr>
        <w:pStyle w:val="Tytu"/>
      </w:pPr>
      <w:r>
        <w:t xml:space="preserve">Do 10 września można oglądać wystawę Marty </w:t>
      </w:r>
      <w:proofErr w:type="spellStart"/>
      <w:r>
        <w:t>Hryniuk</w:t>
      </w:r>
      <w:proofErr w:type="spellEnd"/>
      <w:r>
        <w:t xml:space="preserve"> </w:t>
      </w:r>
      <w:proofErr w:type="spellStart"/>
      <w:r>
        <w:rPr>
          <w:i/>
        </w:rPr>
        <w:t>Cold</w:t>
      </w:r>
      <w:proofErr w:type="spellEnd"/>
      <w:r>
        <w:rPr>
          <w:i/>
        </w:rPr>
        <w:t xml:space="preserve"> Body </w:t>
      </w:r>
      <w:proofErr w:type="spellStart"/>
      <w:r>
        <w:rPr>
          <w:i/>
        </w:rPr>
        <w:t>Shining</w:t>
      </w:r>
      <w:proofErr w:type="spellEnd"/>
      <w:r>
        <w:t xml:space="preserve"> w Centrum</w:t>
      </w:r>
      <w:r w:rsidRPr="002B1392">
        <w:t xml:space="preserve"> </w:t>
      </w:r>
      <w:r>
        <w:t>Współczesnej Zamek Ujazdowski</w:t>
      </w:r>
      <w:r>
        <w:t>.</w:t>
      </w:r>
      <w:r w:rsidRPr="002B1392">
        <w:t xml:space="preserve"> </w:t>
      </w:r>
      <w:r>
        <w:t xml:space="preserve"> </w:t>
      </w:r>
    </w:p>
    <w:p w14:paraId="536A1F54" w14:textId="77777777" w:rsidR="005D07A3" w:rsidRPr="00701AB1" w:rsidRDefault="00701AB1" w:rsidP="00701AB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701AB1">
        <w:rPr>
          <w:i/>
        </w:rPr>
        <w:t>Cold</w:t>
      </w:r>
      <w:proofErr w:type="spellEnd"/>
      <w:r w:rsidRPr="00701AB1">
        <w:rPr>
          <w:i/>
        </w:rPr>
        <w:t xml:space="preserve"> Body </w:t>
      </w:r>
      <w:proofErr w:type="spellStart"/>
      <w:r w:rsidRPr="00701AB1">
        <w:rPr>
          <w:i/>
        </w:rPr>
        <w:t>Shining</w:t>
      </w:r>
      <w:proofErr w:type="spellEnd"/>
      <w:r w:rsidRPr="00701AB1">
        <w:rPr>
          <w:i/>
        </w:rPr>
        <w:t> </w:t>
      </w:r>
      <w:r>
        <w:rPr>
          <w:shd w:val="clear" w:color="auto" w:fill="FFFFFF"/>
        </w:rPr>
        <w:t xml:space="preserve">to prezentacja prac wideo Marty </w:t>
      </w:r>
      <w:proofErr w:type="spellStart"/>
      <w:r>
        <w:rPr>
          <w:shd w:val="clear" w:color="auto" w:fill="FFFFFF"/>
        </w:rPr>
        <w:t>Hryniuk</w:t>
      </w:r>
      <w:proofErr w:type="spellEnd"/>
      <w:r>
        <w:rPr>
          <w:shd w:val="clear" w:color="auto" w:fill="FFFFFF"/>
        </w:rPr>
        <w:t xml:space="preserve"> – absolwentki malarstwa na Uniwersytecie Artystycznym w Poznaniu i multimediów na Akademii Sztuki w Szczecinie oraz współtwórczyni nomadycznego kolektywu artystyczno-kuratorskiego </w:t>
      </w:r>
      <w:proofErr w:type="spellStart"/>
      <w:r>
        <w:rPr>
          <w:shd w:val="clear" w:color="auto" w:fill="FFFFFF"/>
        </w:rPr>
        <w:t>Silverado</w:t>
      </w:r>
      <w:proofErr w:type="spellEnd"/>
      <w:r>
        <w:rPr>
          <w:shd w:val="clear" w:color="auto" w:fill="FFFFFF"/>
        </w:rPr>
        <w:t xml:space="preserve">. Pracując z przedstawieniami i pamięcią, </w:t>
      </w:r>
      <w:proofErr w:type="spellStart"/>
      <w:r>
        <w:rPr>
          <w:shd w:val="clear" w:color="auto" w:fill="FFFFFF"/>
        </w:rPr>
        <w:t>Hryniuk</w:t>
      </w:r>
      <w:proofErr w:type="spellEnd"/>
      <w:r>
        <w:rPr>
          <w:shd w:val="clear" w:color="auto" w:fill="FFFFFF"/>
        </w:rPr>
        <w:t xml:space="preserve"> tworzy skomplikowane, nielinearne, kolażowe narracje, sytuujące się między przeszłością a teraźniejszością. Manipulacja percepcją czasu i przestrzeni, rozciąganie ich i powtarzalność pewnych motywów służą rozbudzaniu podświadomości odbiorców i sprawiają, że widz staje się bohaterem oglądanej historii.</w:t>
      </w:r>
    </w:p>
    <w:p w14:paraId="2940B322" w14:textId="77777777" w:rsidR="00DB016A" w:rsidRDefault="003D7846" w:rsidP="005D07A3">
      <w:r>
        <w:t xml:space="preserve">Podczas tegorocznej odsłony programu </w:t>
      </w:r>
      <w:r w:rsidR="000424A4">
        <w:t xml:space="preserve">{Bank Pekao Project </w:t>
      </w:r>
      <w:proofErr w:type="spellStart"/>
      <w:r w:rsidR="000424A4">
        <w:t>Room</w:t>
      </w:r>
      <w:proofErr w:type="spellEnd"/>
      <w:r w:rsidR="000424A4">
        <w:t xml:space="preserve">} </w:t>
      </w:r>
      <w:r>
        <w:t>prezentowana jest twórczość artystów najmłodszego pokolenia, dla których możliwość wysta</w:t>
      </w:r>
      <w:r w:rsidR="00DB016A">
        <w:t>wienia własnych prac w Zamku Uja</w:t>
      </w:r>
      <w:r>
        <w:t>zdowskim jest szansą na w pełni profesjonalne zaprezentowanie własnego potencjału artystycznego oraz wykonanie ważnego kroku w kierunku zbudowania swojej kariery artystycznej. Wsz</w:t>
      </w:r>
      <w:r w:rsidR="00DB016A">
        <w:t>yst</w:t>
      </w:r>
      <w:r>
        <w:t xml:space="preserve">kie prezentacje są przygotowywane specjalnie do przestrzeni Project </w:t>
      </w:r>
      <w:proofErr w:type="spellStart"/>
      <w:r>
        <w:t>Room</w:t>
      </w:r>
      <w:proofErr w:type="spellEnd"/>
      <w:r>
        <w:t xml:space="preserve"> i mają </w:t>
      </w:r>
      <w:r w:rsidR="00701AB1">
        <w:t xml:space="preserve">charakter premierowy. </w:t>
      </w:r>
      <w:r>
        <w:t>Wybrani do tegorocznej edycji programu artyści i kuratorzy reprezentują zarówno różne ośrodki artystyczne w Polsce, jak i rozmaite tendencje oraz koncepcje pojawiające się w obszarze sztuki aktualnej.</w:t>
      </w:r>
    </w:p>
    <w:p w14:paraId="3224DC1F" w14:textId="77777777" w:rsidR="00A92231" w:rsidRDefault="00A92231" w:rsidP="00A92938">
      <w:pPr>
        <w:rPr>
          <w:rStyle w:val="Uwydatnienie"/>
          <w:i w:val="0"/>
        </w:rPr>
      </w:pPr>
      <w:r>
        <w:t>W tym roku</w:t>
      </w:r>
      <w:r>
        <w:rPr>
          <w:i/>
        </w:rPr>
        <w:t>,</w:t>
      </w:r>
      <w:r>
        <w:t xml:space="preserve"> po raz pierwszy</w:t>
      </w:r>
      <w:r>
        <w:rPr>
          <w:i/>
        </w:rPr>
        <w:t>,</w:t>
      </w:r>
      <w:r w:rsidRPr="00A92231">
        <w:t xml:space="preserve"> </w:t>
      </w:r>
      <w:r>
        <w:t xml:space="preserve">autorzy dwóch najlepszych wystaw prezentowanych w Bank Pekao Project </w:t>
      </w:r>
      <w:proofErr w:type="spellStart"/>
      <w:r>
        <w:t>Roomie</w:t>
      </w:r>
      <w:proofErr w:type="spellEnd"/>
      <w:r>
        <w:t>, mają szansę wygrać jedną z dwóch nagród</w:t>
      </w:r>
      <w:r>
        <w:rPr>
          <w:i/>
        </w:rPr>
        <w:t>.</w:t>
      </w:r>
      <w:r w:rsidR="006E136C">
        <w:t xml:space="preserve"> </w:t>
      </w:r>
      <w:r>
        <w:t xml:space="preserve">Międzynarodowe jury w składzie: Mirosław </w:t>
      </w:r>
      <w:proofErr w:type="spellStart"/>
      <w:r>
        <w:t>Bałka</w:t>
      </w:r>
      <w:proofErr w:type="spellEnd"/>
      <w:r>
        <w:rPr>
          <w:rStyle w:val="Uwydatnienie"/>
        </w:rPr>
        <w:t>,</w:t>
      </w:r>
      <w:r>
        <w:t xml:space="preserve"> </w:t>
      </w:r>
      <w:proofErr w:type="spellStart"/>
      <w:r>
        <w:t>Krist</w:t>
      </w:r>
      <w:proofErr w:type="spellEnd"/>
      <w:r>
        <w:t xml:space="preserve"> </w:t>
      </w:r>
      <w:proofErr w:type="spellStart"/>
      <w:r>
        <w:t>Gruijthuijsen</w:t>
      </w:r>
      <w:proofErr w:type="spellEnd"/>
      <w:r>
        <w:rPr>
          <w:rStyle w:val="Uwydatnienie"/>
        </w:rPr>
        <w:t>,</w:t>
      </w:r>
      <w:r>
        <w:t xml:space="preserve"> Jarosław Lubiak</w:t>
      </w:r>
      <w:r>
        <w:rPr>
          <w:rStyle w:val="Uwydatnienie"/>
        </w:rPr>
        <w:t>,</w:t>
      </w:r>
      <w:r>
        <w:t xml:space="preserve"> </w:t>
      </w:r>
      <w:proofErr w:type="spellStart"/>
      <w:r>
        <w:t>Anda</w:t>
      </w:r>
      <w:proofErr w:type="spellEnd"/>
      <w:r>
        <w:t xml:space="preserve"> Rottenberg oraz Małgorzata </w:t>
      </w:r>
      <w:proofErr w:type="spellStart"/>
      <w:r>
        <w:t>Smagorowicz</w:t>
      </w:r>
      <w:proofErr w:type="spellEnd"/>
      <w:r>
        <w:rPr>
          <w:i/>
        </w:rPr>
        <w:t>,</w:t>
      </w:r>
      <w:r>
        <w:rPr>
          <w:rStyle w:val="Uwydatnienie"/>
        </w:rPr>
        <w:t> </w:t>
      </w:r>
      <w:r>
        <w:t>wybierze dwie najlepsze wystawy roku</w:t>
      </w:r>
      <w:r>
        <w:rPr>
          <w:rStyle w:val="Uwydatnienie"/>
        </w:rPr>
        <w:t>.</w:t>
      </w:r>
      <w:r>
        <w:t xml:space="preserve"> Laureat Nagrody Głównej otrzyma 20.000 zł</w:t>
      </w:r>
      <w:r>
        <w:rPr>
          <w:rStyle w:val="Uwydatnienie"/>
        </w:rPr>
        <w:t>,</w:t>
      </w:r>
      <w:r>
        <w:t xml:space="preserve"> laureat II Nagrody 10.000 zł</w:t>
      </w:r>
      <w:r>
        <w:rPr>
          <w:rStyle w:val="Uwydatnienie"/>
        </w:rPr>
        <w:t>.</w:t>
      </w:r>
    </w:p>
    <w:p w14:paraId="4B1D50A7" w14:textId="77777777" w:rsidR="00A92938" w:rsidRDefault="00A92938" w:rsidP="00A92938">
      <w:r>
        <w:t>Wstęp na wszystkie wystawy z cyklu jest wolny.</w:t>
      </w:r>
    </w:p>
    <w:p w14:paraId="3EABE3C5" w14:textId="77777777" w:rsidR="000424A4" w:rsidRPr="00A92938" w:rsidRDefault="000424A4" w:rsidP="00A92938"/>
    <w:p w14:paraId="634DD2E2" w14:textId="77777777" w:rsidR="003D7846" w:rsidRPr="00813D81" w:rsidRDefault="003D7846" w:rsidP="00813D81">
      <w:pPr>
        <w:pStyle w:val="Bezodstpw"/>
        <w:ind w:left="0"/>
        <w:rPr>
          <w:sz w:val="20"/>
          <w:szCs w:val="20"/>
          <w:lang w:val="en-GB"/>
        </w:rPr>
      </w:pPr>
      <w:r w:rsidRPr="00813D81">
        <w:rPr>
          <w:sz w:val="20"/>
          <w:szCs w:val="20"/>
          <w:lang w:val="en-GB"/>
        </w:rPr>
        <w:t>Marta Hryniuk</w:t>
      </w:r>
      <w:r w:rsidRPr="00813D81">
        <w:rPr>
          <w:sz w:val="20"/>
          <w:szCs w:val="20"/>
          <w:lang w:val="en-GB"/>
        </w:rPr>
        <w:br/>
      </w:r>
      <w:r w:rsidRPr="006E136C">
        <w:rPr>
          <w:i/>
          <w:sz w:val="20"/>
          <w:szCs w:val="20"/>
          <w:lang w:val="en-GB"/>
        </w:rPr>
        <w:t>Cold Body Shining</w:t>
      </w:r>
    </w:p>
    <w:p w14:paraId="3BA00B88" w14:textId="77777777" w:rsidR="00A92938" w:rsidRPr="00813D81" w:rsidRDefault="00A92938" w:rsidP="00813D81">
      <w:pPr>
        <w:pStyle w:val="Bezodstpw"/>
        <w:ind w:left="0"/>
        <w:rPr>
          <w:sz w:val="20"/>
          <w:szCs w:val="20"/>
          <w:lang w:val="en-GB"/>
        </w:rPr>
      </w:pPr>
      <w:r w:rsidRPr="00813D81">
        <w:rPr>
          <w:sz w:val="20"/>
          <w:szCs w:val="20"/>
          <w:lang w:val="en-GB"/>
        </w:rPr>
        <w:t>10/08–10/09/2017</w:t>
      </w:r>
    </w:p>
    <w:p w14:paraId="05E73BAC" w14:textId="77777777" w:rsidR="003D7846" w:rsidRPr="00813D81" w:rsidRDefault="003D7846" w:rsidP="00813D81">
      <w:pPr>
        <w:pStyle w:val="Bezodstpw"/>
        <w:ind w:left="0"/>
        <w:rPr>
          <w:sz w:val="20"/>
          <w:szCs w:val="20"/>
        </w:rPr>
      </w:pPr>
      <w:r w:rsidRPr="00813D81">
        <w:rPr>
          <w:sz w:val="20"/>
          <w:szCs w:val="20"/>
        </w:rPr>
        <w:t xml:space="preserve">Bank Pekao Project </w:t>
      </w:r>
      <w:proofErr w:type="spellStart"/>
      <w:r w:rsidRPr="00813D81">
        <w:rPr>
          <w:sz w:val="20"/>
          <w:szCs w:val="20"/>
        </w:rPr>
        <w:t>Room</w:t>
      </w:r>
      <w:proofErr w:type="spellEnd"/>
    </w:p>
    <w:p w14:paraId="12E8F21B" w14:textId="77777777" w:rsidR="003D7846" w:rsidRPr="00813D81" w:rsidRDefault="003D7846" w:rsidP="00813D81">
      <w:pPr>
        <w:pStyle w:val="Bezodstpw"/>
        <w:ind w:left="0"/>
        <w:rPr>
          <w:sz w:val="20"/>
          <w:szCs w:val="20"/>
        </w:rPr>
      </w:pPr>
      <w:r w:rsidRPr="00813D81">
        <w:rPr>
          <w:sz w:val="20"/>
          <w:szCs w:val="20"/>
        </w:rPr>
        <w:t>Centrum Sztuki Współczesnej Zamek Ujazdowski</w:t>
      </w:r>
    </w:p>
    <w:p w14:paraId="0D9CA744" w14:textId="77777777" w:rsidR="003D7846" w:rsidRPr="00813D81" w:rsidRDefault="003D7846" w:rsidP="00813D81">
      <w:pPr>
        <w:pStyle w:val="Bezodstpw"/>
        <w:ind w:left="0"/>
        <w:rPr>
          <w:sz w:val="20"/>
          <w:szCs w:val="20"/>
        </w:rPr>
      </w:pPr>
      <w:proofErr w:type="spellStart"/>
      <w:r w:rsidRPr="00813D81">
        <w:rPr>
          <w:sz w:val="20"/>
          <w:szCs w:val="20"/>
        </w:rPr>
        <w:t>Jazdów</w:t>
      </w:r>
      <w:proofErr w:type="spellEnd"/>
      <w:r w:rsidRPr="00813D81">
        <w:rPr>
          <w:sz w:val="20"/>
          <w:szCs w:val="20"/>
        </w:rPr>
        <w:t xml:space="preserve"> 2, Warszawa</w:t>
      </w:r>
    </w:p>
    <w:p w14:paraId="4DC98AAF" w14:textId="77777777" w:rsidR="00212080" w:rsidRPr="00813D81" w:rsidRDefault="00212080" w:rsidP="00813D81">
      <w:pPr>
        <w:pStyle w:val="Bezodstpw"/>
        <w:ind w:left="0"/>
        <w:rPr>
          <w:rStyle w:val="Hipercze"/>
          <w:sz w:val="20"/>
          <w:szCs w:val="20"/>
        </w:rPr>
      </w:pPr>
      <w:r w:rsidRPr="00813D81">
        <w:rPr>
          <w:sz w:val="20"/>
          <w:szCs w:val="20"/>
        </w:rPr>
        <w:fldChar w:fldCharType="begin"/>
      </w:r>
      <w:r w:rsidR="00707C0C" w:rsidRPr="00813D81">
        <w:rPr>
          <w:sz w:val="20"/>
          <w:szCs w:val="20"/>
        </w:rPr>
        <w:instrText>HYPERLINK "http://u-jazdowski.pl/program/bank-pekao-project-room/"</w:instrText>
      </w:r>
      <w:r w:rsidRPr="00813D81">
        <w:rPr>
          <w:sz w:val="20"/>
          <w:szCs w:val="20"/>
        </w:rPr>
        <w:fldChar w:fldCharType="separate"/>
      </w:r>
      <w:r w:rsidRPr="00813D81">
        <w:rPr>
          <w:rStyle w:val="Hipercze"/>
          <w:sz w:val="20"/>
          <w:szCs w:val="20"/>
        </w:rPr>
        <w:t>www.u-jazdowski.pl</w:t>
      </w:r>
    </w:p>
    <w:p w14:paraId="47DA3124" w14:textId="77777777" w:rsidR="000424A4" w:rsidRDefault="00212080" w:rsidP="00813D81">
      <w:pPr>
        <w:pStyle w:val="Bezodstpw"/>
        <w:rPr>
          <w:sz w:val="20"/>
          <w:szCs w:val="20"/>
        </w:rPr>
      </w:pPr>
      <w:r w:rsidRPr="00813D81">
        <w:rPr>
          <w:sz w:val="20"/>
          <w:szCs w:val="20"/>
        </w:rPr>
        <w:fldChar w:fldCharType="end"/>
      </w:r>
    </w:p>
    <w:p w14:paraId="189C1C8E" w14:textId="77777777" w:rsidR="006E136C" w:rsidRPr="00813D81" w:rsidRDefault="006E136C" w:rsidP="00813D81">
      <w:pPr>
        <w:pStyle w:val="Bezodstpw"/>
        <w:rPr>
          <w:sz w:val="20"/>
          <w:szCs w:val="20"/>
        </w:rPr>
      </w:pPr>
    </w:p>
    <w:p w14:paraId="38002B55" w14:textId="77777777" w:rsidR="00076216" w:rsidRPr="00212080" w:rsidRDefault="00076216" w:rsidP="00076216">
      <w:pPr>
        <w:pStyle w:val="Bezodstpw"/>
        <w:rPr>
          <w:sz w:val="20"/>
          <w:szCs w:val="20"/>
        </w:rPr>
      </w:pPr>
      <w:r w:rsidRPr="00212080">
        <w:rPr>
          <w:sz w:val="20"/>
          <w:szCs w:val="20"/>
        </w:rPr>
        <w:lastRenderedPageBreak/>
        <w:t>Kuratorka</w:t>
      </w:r>
    </w:p>
    <w:p w14:paraId="798B3B1C" w14:textId="77777777" w:rsidR="00076216" w:rsidRPr="00212080" w:rsidRDefault="003D7846" w:rsidP="00076216">
      <w:pPr>
        <w:pStyle w:val="detale"/>
        <w:rPr>
          <w:sz w:val="20"/>
          <w:szCs w:val="20"/>
        </w:rPr>
      </w:pPr>
      <w:r w:rsidRPr="00212080">
        <w:rPr>
          <w:sz w:val="20"/>
          <w:szCs w:val="20"/>
        </w:rPr>
        <w:t>Au</w:t>
      </w:r>
      <w:r w:rsidR="00076216" w:rsidRPr="00212080">
        <w:rPr>
          <w:sz w:val="20"/>
          <w:szCs w:val="20"/>
        </w:rPr>
        <w:t>relia Nowak</w:t>
      </w:r>
    </w:p>
    <w:p w14:paraId="6D679C34" w14:textId="77777777" w:rsidR="00076216" w:rsidRPr="00212080" w:rsidRDefault="003D7846" w:rsidP="00076216">
      <w:pPr>
        <w:pStyle w:val="Bezodstpw"/>
        <w:rPr>
          <w:sz w:val="20"/>
          <w:szCs w:val="20"/>
        </w:rPr>
      </w:pPr>
      <w:r w:rsidRPr="00212080">
        <w:rPr>
          <w:sz w:val="20"/>
          <w:szCs w:val="20"/>
        </w:rPr>
        <w:t>Koordynator</w:t>
      </w:r>
      <w:r w:rsidR="00A92938" w:rsidRPr="00212080">
        <w:rPr>
          <w:sz w:val="20"/>
          <w:szCs w:val="20"/>
        </w:rPr>
        <w:t>zy</w:t>
      </w:r>
      <w:r w:rsidR="00076216" w:rsidRPr="00212080">
        <w:rPr>
          <w:sz w:val="20"/>
          <w:szCs w:val="20"/>
        </w:rPr>
        <w:t xml:space="preserve"> wystawy</w:t>
      </w:r>
    </w:p>
    <w:p w14:paraId="3AE05A9F" w14:textId="77777777" w:rsidR="00DB016A" w:rsidRPr="00212080" w:rsidRDefault="003D7846" w:rsidP="00707C0C">
      <w:pPr>
        <w:pStyle w:val="detale"/>
        <w:rPr>
          <w:sz w:val="20"/>
          <w:szCs w:val="20"/>
        </w:rPr>
      </w:pPr>
      <w:r w:rsidRPr="00212080">
        <w:rPr>
          <w:sz w:val="20"/>
          <w:szCs w:val="20"/>
        </w:rPr>
        <w:t>Joanna Saran</w:t>
      </w:r>
      <w:r w:rsidR="00A92938" w:rsidRPr="00212080">
        <w:rPr>
          <w:sz w:val="20"/>
          <w:szCs w:val="20"/>
        </w:rPr>
        <w:t>, Michał Grzegorzek</w:t>
      </w:r>
    </w:p>
    <w:p w14:paraId="4C01569C" w14:textId="77777777" w:rsidR="006E136C" w:rsidRDefault="006E136C" w:rsidP="00076216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 xml:space="preserve">Koordynator Bank Pekao Project </w:t>
      </w:r>
      <w:proofErr w:type="spellStart"/>
      <w:r>
        <w:rPr>
          <w:sz w:val="20"/>
          <w:szCs w:val="20"/>
        </w:rPr>
        <w:t>Room</w:t>
      </w:r>
      <w:proofErr w:type="spellEnd"/>
      <w:r>
        <w:rPr>
          <w:sz w:val="20"/>
          <w:szCs w:val="20"/>
        </w:rPr>
        <w:t xml:space="preserve"> 2017 </w:t>
      </w:r>
    </w:p>
    <w:p w14:paraId="6A647822" w14:textId="77777777" w:rsidR="006E136C" w:rsidRPr="006E136C" w:rsidRDefault="006E136C" w:rsidP="006E136C">
      <w:pPr>
        <w:pStyle w:val="detale"/>
        <w:rPr>
          <w:sz w:val="20"/>
          <w:szCs w:val="20"/>
        </w:rPr>
      </w:pPr>
      <w:r w:rsidRPr="006E136C">
        <w:rPr>
          <w:sz w:val="20"/>
          <w:szCs w:val="20"/>
        </w:rPr>
        <w:t>Kamil Kuskowski</w:t>
      </w:r>
    </w:p>
    <w:p w14:paraId="2B61ABE9" w14:textId="77777777" w:rsidR="00076216" w:rsidRPr="00212080" w:rsidRDefault="00076216" w:rsidP="00076216">
      <w:pPr>
        <w:pStyle w:val="Bezodstpw"/>
        <w:rPr>
          <w:sz w:val="20"/>
          <w:szCs w:val="20"/>
        </w:rPr>
      </w:pPr>
      <w:r w:rsidRPr="00212080">
        <w:rPr>
          <w:sz w:val="20"/>
          <w:szCs w:val="20"/>
        </w:rPr>
        <w:t>Partner</w:t>
      </w:r>
    </w:p>
    <w:p w14:paraId="5D0CD146" w14:textId="77777777" w:rsidR="00076216" w:rsidRPr="00212080" w:rsidRDefault="00076216" w:rsidP="00076216">
      <w:pPr>
        <w:pStyle w:val="detale"/>
        <w:rPr>
          <w:sz w:val="20"/>
          <w:szCs w:val="20"/>
        </w:rPr>
      </w:pPr>
      <w:r w:rsidRPr="00212080">
        <w:rPr>
          <w:sz w:val="20"/>
          <w:szCs w:val="20"/>
        </w:rPr>
        <w:t>Bank Pekao</w:t>
      </w:r>
    </w:p>
    <w:p w14:paraId="4FC55D25" w14:textId="77777777" w:rsidR="00076216" w:rsidRPr="00212080" w:rsidRDefault="00D7632A" w:rsidP="00076216">
      <w:pPr>
        <w:pStyle w:val="Bezodstpw"/>
        <w:rPr>
          <w:sz w:val="20"/>
          <w:szCs w:val="20"/>
        </w:rPr>
      </w:pPr>
      <w:r w:rsidRPr="00212080">
        <w:rPr>
          <w:sz w:val="20"/>
          <w:szCs w:val="20"/>
        </w:rPr>
        <w:t>Pa</w:t>
      </w:r>
      <w:r w:rsidR="00DB016A" w:rsidRPr="00212080">
        <w:rPr>
          <w:sz w:val="20"/>
          <w:szCs w:val="20"/>
        </w:rPr>
        <w:t>rtnerzy</w:t>
      </w:r>
      <w:r w:rsidRPr="00212080">
        <w:rPr>
          <w:sz w:val="20"/>
          <w:szCs w:val="20"/>
        </w:rPr>
        <w:t xml:space="preserve"> medialni</w:t>
      </w:r>
    </w:p>
    <w:p w14:paraId="619331CD" w14:textId="77777777" w:rsidR="00813D81" w:rsidRDefault="00A92938" w:rsidP="006E136C">
      <w:pPr>
        <w:pStyle w:val="detale"/>
        <w:rPr>
          <w:sz w:val="20"/>
          <w:szCs w:val="20"/>
        </w:rPr>
      </w:pPr>
      <w:r w:rsidRPr="00212080">
        <w:rPr>
          <w:sz w:val="20"/>
          <w:szCs w:val="20"/>
        </w:rPr>
        <w:t xml:space="preserve">Radio </w:t>
      </w:r>
      <w:r w:rsidR="003D7846" w:rsidRPr="00212080">
        <w:rPr>
          <w:sz w:val="20"/>
          <w:szCs w:val="20"/>
        </w:rPr>
        <w:t xml:space="preserve">TOK FM, </w:t>
      </w:r>
      <w:r w:rsidR="001D27DF" w:rsidRPr="00212080">
        <w:rPr>
          <w:sz w:val="20"/>
          <w:szCs w:val="20"/>
        </w:rPr>
        <w:t>Gazeta Wyborcza, Wyborcza.pl Warszawa, Co Jest Grane 24, Notes.Na.6.Tygodni</w:t>
      </w:r>
    </w:p>
    <w:p w14:paraId="66EA6BBF" w14:textId="77777777" w:rsidR="00813D81" w:rsidRDefault="006E136C" w:rsidP="00813D81">
      <w:pPr>
        <w:pStyle w:val="Bezodstpw"/>
        <w:rPr>
          <w:sz w:val="20"/>
          <w:szCs w:val="20"/>
        </w:rPr>
      </w:pPr>
      <w:r>
        <w:rPr>
          <w:sz w:val="20"/>
          <w:szCs w:val="20"/>
        </w:rPr>
        <w:t>Wystawy</w:t>
      </w:r>
      <w:r w:rsidR="00701AB1">
        <w:rPr>
          <w:sz w:val="20"/>
          <w:szCs w:val="20"/>
        </w:rPr>
        <w:t xml:space="preserve"> z cyklu</w:t>
      </w:r>
      <w:r>
        <w:rPr>
          <w:sz w:val="20"/>
          <w:szCs w:val="20"/>
        </w:rPr>
        <w:t xml:space="preserve"> {Bank Pekao Project </w:t>
      </w:r>
      <w:proofErr w:type="spellStart"/>
      <w:r>
        <w:rPr>
          <w:sz w:val="20"/>
          <w:szCs w:val="20"/>
        </w:rPr>
        <w:t>Room</w:t>
      </w:r>
      <w:proofErr w:type="spellEnd"/>
      <w:r>
        <w:rPr>
          <w:sz w:val="20"/>
          <w:szCs w:val="20"/>
        </w:rPr>
        <w:t>} 2017</w:t>
      </w:r>
    </w:p>
    <w:tbl>
      <w:tblPr>
        <w:tblStyle w:val="Tabela-Siatka"/>
        <w:tblW w:w="0" w:type="auto"/>
        <w:tblInd w:w="1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0"/>
        <w:gridCol w:w="2041"/>
      </w:tblGrid>
      <w:tr w:rsidR="006E136C" w14:paraId="321118FF" w14:textId="77777777" w:rsidTr="006E136C">
        <w:tc>
          <w:tcPr>
            <w:tcW w:w="2260" w:type="dxa"/>
          </w:tcPr>
          <w:p w14:paraId="4A347C44" w14:textId="77777777" w:rsidR="00813D81" w:rsidRPr="006E136C" w:rsidRDefault="00813D81" w:rsidP="00813D81">
            <w:pPr>
              <w:ind w:left="0"/>
              <w:rPr>
                <w:sz w:val="20"/>
                <w:szCs w:val="20"/>
              </w:rPr>
            </w:pPr>
            <w:r w:rsidRPr="006E136C">
              <w:rPr>
                <w:sz w:val="20"/>
                <w:szCs w:val="20"/>
              </w:rPr>
              <w:t>12</w:t>
            </w:r>
            <w:r w:rsidRPr="006E136C">
              <w:rPr>
                <w:rFonts w:cs="U-Interpunkcja Medium"/>
                <w:sz w:val="20"/>
                <w:szCs w:val="20"/>
              </w:rPr>
              <w:t>/</w:t>
            </w:r>
            <w:r w:rsidRPr="006E136C">
              <w:rPr>
                <w:sz w:val="20"/>
                <w:szCs w:val="20"/>
              </w:rPr>
              <w:t>01</w:t>
            </w:r>
            <w:r w:rsidRPr="006E136C">
              <w:rPr>
                <w:rFonts w:cs="U-Interpunkcja Medium"/>
                <w:sz w:val="20"/>
                <w:szCs w:val="20"/>
              </w:rPr>
              <w:t>—</w:t>
            </w:r>
            <w:r w:rsidRPr="006E136C">
              <w:rPr>
                <w:sz w:val="20"/>
                <w:szCs w:val="20"/>
              </w:rPr>
              <w:t>12</w:t>
            </w:r>
            <w:r w:rsidRPr="006E136C">
              <w:rPr>
                <w:rFonts w:cs="U-Interpunkcja Medium"/>
                <w:sz w:val="20"/>
                <w:szCs w:val="20"/>
              </w:rPr>
              <w:t>/</w:t>
            </w:r>
            <w:r w:rsidRPr="006E136C">
              <w:rPr>
                <w:sz w:val="20"/>
                <w:szCs w:val="20"/>
              </w:rPr>
              <w:t>02</w:t>
            </w:r>
            <w:r w:rsidRPr="006E136C">
              <w:rPr>
                <w:rFonts w:cs="U-Interpunkcja Medium"/>
                <w:sz w:val="20"/>
                <w:szCs w:val="20"/>
              </w:rPr>
              <w:t>/</w:t>
            </w:r>
            <w:r w:rsidRPr="006E136C">
              <w:rPr>
                <w:sz w:val="20"/>
                <w:szCs w:val="20"/>
              </w:rPr>
              <w:t xml:space="preserve">2017 </w:t>
            </w:r>
          </w:p>
          <w:p w14:paraId="5A901C89" w14:textId="77777777" w:rsidR="00813D81" w:rsidRPr="006E136C" w:rsidRDefault="00813D81" w:rsidP="00813D81">
            <w:pPr>
              <w:pStyle w:val="detale"/>
              <w:ind w:left="0"/>
              <w:rPr>
                <w:sz w:val="20"/>
                <w:szCs w:val="20"/>
              </w:rPr>
            </w:pPr>
            <w:r w:rsidRPr="006E136C">
              <w:rPr>
                <w:sz w:val="20"/>
                <w:szCs w:val="20"/>
              </w:rPr>
              <w:t>Małgorzata Michałowska</w:t>
            </w:r>
          </w:p>
          <w:p w14:paraId="65A399D2" w14:textId="77777777" w:rsidR="00813D81" w:rsidRPr="006E136C" w:rsidRDefault="00813D81" w:rsidP="00813D81">
            <w:pPr>
              <w:pStyle w:val="Bezodstpw"/>
              <w:ind w:left="0"/>
              <w:rPr>
                <w:sz w:val="20"/>
                <w:szCs w:val="20"/>
              </w:rPr>
            </w:pPr>
            <w:r w:rsidRPr="006E136C">
              <w:rPr>
                <w:sz w:val="20"/>
                <w:szCs w:val="20"/>
              </w:rPr>
              <w:t>16</w:t>
            </w:r>
            <w:r w:rsidRPr="006E136C">
              <w:rPr>
                <w:rFonts w:cs="U-Interpunkcja Medium"/>
                <w:sz w:val="20"/>
                <w:szCs w:val="20"/>
              </w:rPr>
              <w:t>/</w:t>
            </w:r>
            <w:r w:rsidRPr="006E136C">
              <w:rPr>
                <w:sz w:val="20"/>
                <w:szCs w:val="20"/>
              </w:rPr>
              <w:t>02</w:t>
            </w:r>
            <w:r w:rsidRPr="006E136C">
              <w:rPr>
                <w:rFonts w:cs="U-Interpunkcja Medium"/>
                <w:sz w:val="20"/>
                <w:szCs w:val="20"/>
              </w:rPr>
              <w:t>—</w:t>
            </w:r>
            <w:r w:rsidRPr="006E136C">
              <w:rPr>
                <w:sz w:val="20"/>
                <w:szCs w:val="20"/>
              </w:rPr>
              <w:t>19</w:t>
            </w:r>
            <w:r w:rsidRPr="006E136C">
              <w:rPr>
                <w:rFonts w:cs="U-Interpunkcja Medium"/>
                <w:sz w:val="20"/>
                <w:szCs w:val="20"/>
              </w:rPr>
              <w:t>/</w:t>
            </w:r>
            <w:r w:rsidRPr="006E136C">
              <w:rPr>
                <w:sz w:val="20"/>
                <w:szCs w:val="20"/>
              </w:rPr>
              <w:t>03</w:t>
            </w:r>
            <w:r w:rsidRPr="006E136C">
              <w:rPr>
                <w:rFonts w:cs="U-Interpunkcja Medium"/>
                <w:sz w:val="20"/>
                <w:szCs w:val="20"/>
              </w:rPr>
              <w:t>/</w:t>
            </w:r>
            <w:r w:rsidRPr="006E136C">
              <w:rPr>
                <w:sz w:val="20"/>
                <w:szCs w:val="20"/>
              </w:rPr>
              <w:t xml:space="preserve">2017 </w:t>
            </w:r>
          </w:p>
          <w:p w14:paraId="5050F643" w14:textId="77777777" w:rsidR="00813D81" w:rsidRPr="006E136C" w:rsidRDefault="00813D81" w:rsidP="00813D81">
            <w:pPr>
              <w:pStyle w:val="detale"/>
              <w:ind w:left="0"/>
              <w:rPr>
                <w:sz w:val="20"/>
                <w:szCs w:val="20"/>
              </w:rPr>
            </w:pPr>
            <w:r w:rsidRPr="006E136C">
              <w:rPr>
                <w:sz w:val="20"/>
                <w:szCs w:val="20"/>
              </w:rPr>
              <w:t xml:space="preserve">Mateusz </w:t>
            </w:r>
            <w:r w:rsidRPr="006E136C">
              <w:rPr>
                <w:sz w:val="20"/>
                <w:szCs w:val="20"/>
              </w:rPr>
              <w:br/>
            </w:r>
            <w:r w:rsidRPr="006E136C">
              <w:rPr>
                <w:sz w:val="20"/>
                <w:szCs w:val="20"/>
              </w:rPr>
              <w:t>Kula</w:t>
            </w:r>
          </w:p>
          <w:p w14:paraId="4D045489" w14:textId="77777777" w:rsidR="00813D81" w:rsidRPr="006E136C" w:rsidRDefault="00813D81" w:rsidP="00813D81">
            <w:pPr>
              <w:pStyle w:val="Bezodstpw"/>
              <w:ind w:left="0"/>
              <w:rPr>
                <w:sz w:val="20"/>
                <w:szCs w:val="20"/>
              </w:rPr>
            </w:pPr>
            <w:r w:rsidRPr="006E136C">
              <w:rPr>
                <w:sz w:val="20"/>
                <w:szCs w:val="20"/>
              </w:rPr>
              <w:t>23</w:t>
            </w:r>
            <w:r w:rsidRPr="006E136C">
              <w:rPr>
                <w:rFonts w:cs="U-Interpunkcja Medium"/>
                <w:sz w:val="20"/>
                <w:szCs w:val="20"/>
              </w:rPr>
              <w:t>/</w:t>
            </w:r>
            <w:r w:rsidRPr="006E136C">
              <w:rPr>
                <w:sz w:val="20"/>
                <w:szCs w:val="20"/>
              </w:rPr>
              <w:t>03</w:t>
            </w:r>
            <w:r w:rsidRPr="006E136C">
              <w:rPr>
                <w:rFonts w:cs="U-Interpunkcja Medium"/>
                <w:sz w:val="20"/>
                <w:szCs w:val="20"/>
              </w:rPr>
              <w:t>—</w:t>
            </w:r>
            <w:r w:rsidRPr="006E136C">
              <w:rPr>
                <w:sz w:val="20"/>
                <w:szCs w:val="20"/>
              </w:rPr>
              <w:t>23</w:t>
            </w:r>
            <w:r w:rsidRPr="006E136C">
              <w:rPr>
                <w:rFonts w:cs="U-Interpunkcja Medium"/>
                <w:sz w:val="20"/>
                <w:szCs w:val="20"/>
              </w:rPr>
              <w:t>/</w:t>
            </w:r>
            <w:r w:rsidRPr="006E136C">
              <w:rPr>
                <w:sz w:val="20"/>
                <w:szCs w:val="20"/>
              </w:rPr>
              <w:t>04</w:t>
            </w:r>
            <w:r w:rsidRPr="006E136C">
              <w:rPr>
                <w:rFonts w:cs="U-Interpunkcja Medium"/>
                <w:sz w:val="20"/>
                <w:szCs w:val="20"/>
              </w:rPr>
              <w:t>/</w:t>
            </w:r>
            <w:r w:rsidRPr="006E136C">
              <w:rPr>
                <w:sz w:val="20"/>
                <w:szCs w:val="20"/>
              </w:rPr>
              <w:t xml:space="preserve">2017 </w:t>
            </w:r>
          </w:p>
          <w:p w14:paraId="3A2BF0B3" w14:textId="77777777" w:rsidR="00813D81" w:rsidRPr="006E136C" w:rsidRDefault="00813D81" w:rsidP="00813D81">
            <w:pPr>
              <w:pStyle w:val="detale"/>
              <w:ind w:left="0"/>
              <w:rPr>
                <w:sz w:val="20"/>
                <w:szCs w:val="20"/>
              </w:rPr>
            </w:pPr>
            <w:r w:rsidRPr="006E136C">
              <w:rPr>
                <w:sz w:val="20"/>
                <w:szCs w:val="20"/>
              </w:rPr>
              <w:t xml:space="preserve">Cezary </w:t>
            </w:r>
            <w:r w:rsidRPr="006E136C">
              <w:rPr>
                <w:sz w:val="20"/>
                <w:szCs w:val="20"/>
              </w:rPr>
              <w:br/>
            </w:r>
            <w:r w:rsidRPr="006E136C">
              <w:rPr>
                <w:sz w:val="20"/>
                <w:szCs w:val="20"/>
              </w:rPr>
              <w:t xml:space="preserve">Poniatowski </w:t>
            </w:r>
          </w:p>
          <w:p w14:paraId="42BDD034" w14:textId="77777777" w:rsidR="00813D81" w:rsidRPr="006E136C" w:rsidRDefault="00813D81" w:rsidP="00813D81">
            <w:pPr>
              <w:pStyle w:val="Bezodstpw"/>
              <w:ind w:left="0"/>
              <w:rPr>
                <w:sz w:val="20"/>
                <w:szCs w:val="20"/>
              </w:rPr>
            </w:pPr>
            <w:r w:rsidRPr="006E136C">
              <w:rPr>
                <w:sz w:val="20"/>
                <w:szCs w:val="20"/>
              </w:rPr>
              <w:t>27</w:t>
            </w:r>
            <w:r w:rsidRPr="006E136C">
              <w:rPr>
                <w:rFonts w:cs="U-Interpunkcja Medium"/>
                <w:sz w:val="20"/>
                <w:szCs w:val="20"/>
              </w:rPr>
              <w:t>/</w:t>
            </w:r>
            <w:r w:rsidRPr="006E136C">
              <w:rPr>
                <w:sz w:val="20"/>
                <w:szCs w:val="20"/>
              </w:rPr>
              <w:t>04</w:t>
            </w:r>
            <w:r w:rsidRPr="006E136C">
              <w:rPr>
                <w:rFonts w:cs="U-Interpunkcja Medium"/>
                <w:sz w:val="20"/>
                <w:szCs w:val="20"/>
              </w:rPr>
              <w:t>—</w:t>
            </w:r>
            <w:r w:rsidRPr="006E136C">
              <w:rPr>
                <w:sz w:val="20"/>
                <w:szCs w:val="20"/>
              </w:rPr>
              <w:t>28</w:t>
            </w:r>
            <w:r w:rsidRPr="006E136C">
              <w:rPr>
                <w:rFonts w:cs="U-Interpunkcja Medium"/>
                <w:sz w:val="20"/>
                <w:szCs w:val="20"/>
              </w:rPr>
              <w:t>/</w:t>
            </w:r>
            <w:r w:rsidRPr="006E136C">
              <w:rPr>
                <w:sz w:val="20"/>
                <w:szCs w:val="20"/>
              </w:rPr>
              <w:t>05</w:t>
            </w:r>
            <w:r w:rsidRPr="006E136C">
              <w:rPr>
                <w:rFonts w:cs="U-Interpunkcja Medium"/>
                <w:sz w:val="20"/>
                <w:szCs w:val="20"/>
              </w:rPr>
              <w:t>/</w:t>
            </w:r>
            <w:r w:rsidRPr="006E136C">
              <w:rPr>
                <w:sz w:val="20"/>
                <w:szCs w:val="20"/>
              </w:rPr>
              <w:t xml:space="preserve">2017 </w:t>
            </w:r>
          </w:p>
          <w:p w14:paraId="06E9382E" w14:textId="77777777" w:rsidR="00813D81" w:rsidRPr="006E136C" w:rsidRDefault="00813D81" w:rsidP="00813D81">
            <w:pPr>
              <w:pStyle w:val="detale"/>
              <w:ind w:left="0"/>
              <w:rPr>
                <w:sz w:val="20"/>
                <w:szCs w:val="20"/>
              </w:rPr>
            </w:pPr>
            <w:r w:rsidRPr="006E136C">
              <w:rPr>
                <w:sz w:val="20"/>
                <w:szCs w:val="20"/>
              </w:rPr>
              <w:t xml:space="preserve">Anna </w:t>
            </w:r>
            <w:r w:rsidRPr="006E136C">
              <w:rPr>
                <w:sz w:val="20"/>
                <w:szCs w:val="20"/>
              </w:rPr>
              <w:br/>
            </w:r>
            <w:r w:rsidRPr="006E136C">
              <w:rPr>
                <w:sz w:val="20"/>
                <w:szCs w:val="20"/>
              </w:rPr>
              <w:t xml:space="preserve">Orłowska </w:t>
            </w:r>
          </w:p>
          <w:p w14:paraId="3C1CF5A8" w14:textId="77777777" w:rsidR="00813D81" w:rsidRPr="006E136C" w:rsidRDefault="00813D81" w:rsidP="00813D81">
            <w:pPr>
              <w:pStyle w:val="Bezodstpw"/>
              <w:ind w:left="0"/>
              <w:rPr>
                <w:sz w:val="20"/>
                <w:szCs w:val="20"/>
              </w:rPr>
            </w:pPr>
            <w:r w:rsidRPr="006E136C">
              <w:rPr>
                <w:sz w:val="20"/>
                <w:szCs w:val="20"/>
              </w:rPr>
              <w:t>01</w:t>
            </w:r>
            <w:r w:rsidRPr="006E136C">
              <w:rPr>
                <w:rFonts w:cs="U-Interpunkcja Medium"/>
                <w:sz w:val="20"/>
                <w:szCs w:val="20"/>
              </w:rPr>
              <w:t>/</w:t>
            </w:r>
            <w:r w:rsidRPr="006E136C">
              <w:rPr>
                <w:sz w:val="20"/>
                <w:szCs w:val="20"/>
              </w:rPr>
              <w:t>06</w:t>
            </w:r>
            <w:r w:rsidRPr="006E136C">
              <w:rPr>
                <w:rFonts w:cs="U-Interpunkcja Medium"/>
                <w:sz w:val="20"/>
                <w:szCs w:val="20"/>
              </w:rPr>
              <w:t>—</w:t>
            </w:r>
            <w:r w:rsidRPr="006E136C">
              <w:rPr>
                <w:sz w:val="20"/>
                <w:szCs w:val="20"/>
              </w:rPr>
              <w:t>03</w:t>
            </w:r>
            <w:r w:rsidRPr="006E136C">
              <w:rPr>
                <w:rFonts w:cs="U-Interpunkcja Medium"/>
                <w:sz w:val="20"/>
                <w:szCs w:val="20"/>
              </w:rPr>
              <w:t>/</w:t>
            </w:r>
            <w:r w:rsidRPr="006E136C">
              <w:rPr>
                <w:sz w:val="20"/>
                <w:szCs w:val="20"/>
              </w:rPr>
              <w:t>07</w:t>
            </w:r>
            <w:r w:rsidRPr="006E136C">
              <w:rPr>
                <w:rFonts w:cs="U-Interpunkcja Medium"/>
                <w:sz w:val="20"/>
                <w:szCs w:val="20"/>
              </w:rPr>
              <w:t>/</w:t>
            </w:r>
            <w:r w:rsidRPr="006E136C">
              <w:rPr>
                <w:sz w:val="20"/>
                <w:szCs w:val="20"/>
              </w:rPr>
              <w:t xml:space="preserve">2017 </w:t>
            </w:r>
          </w:p>
          <w:p w14:paraId="3E0909AB" w14:textId="77777777" w:rsidR="00813D81" w:rsidRPr="006E136C" w:rsidRDefault="00813D81" w:rsidP="00813D81">
            <w:pPr>
              <w:pStyle w:val="detale"/>
              <w:ind w:left="0"/>
              <w:rPr>
                <w:sz w:val="20"/>
                <w:szCs w:val="20"/>
              </w:rPr>
            </w:pPr>
            <w:r w:rsidRPr="006E136C">
              <w:rPr>
                <w:sz w:val="20"/>
                <w:szCs w:val="20"/>
              </w:rPr>
              <w:t>Bracia</w:t>
            </w:r>
          </w:p>
        </w:tc>
        <w:tc>
          <w:tcPr>
            <w:tcW w:w="2041" w:type="dxa"/>
          </w:tcPr>
          <w:p w14:paraId="7BC4C494" w14:textId="77777777" w:rsidR="00813D81" w:rsidRPr="006E136C" w:rsidRDefault="00813D81" w:rsidP="00813D81">
            <w:pPr>
              <w:pStyle w:val="Bezodstpw"/>
              <w:ind w:left="0"/>
              <w:rPr>
                <w:sz w:val="20"/>
                <w:szCs w:val="20"/>
              </w:rPr>
            </w:pPr>
            <w:r w:rsidRPr="006E136C">
              <w:rPr>
                <w:sz w:val="20"/>
                <w:szCs w:val="20"/>
              </w:rPr>
              <w:t>06</w:t>
            </w:r>
            <w:r w:rsidRPr="006E136C">
              <w:rPr>
                <w:rFonts w:cs="U-Interpunkcja Medium"/>
                <w:sz w:val="20"/>
                <w:szCs w:val="20"/>
              </w:rPr>
              <w:t>/</w:t>
            </w:r>
            <w:r w:rsidRPr="006E136C">
              <w:rPr>
                <w:sz w:val="20"/>
                <w:szCs w:val="20"/>
              </w:rPr>
              <w:t>07</w:t>
            </w:r>
            <w:r w:rsidRPr="006E136C">
              <w:rPr>
                <w:rFonts w:cs="U-Interpunkcja Medium"/>
                <w:sz w:val="20"/>
                <w:szCs w:val="20"/>
              </w:rPr>
              <w:t>—</w:t>
            </w:r>
            <w:r w:rsidRPr="006E136C">
              <w:rPr>
                <w:sz w:val="20"/>
                <w:szCs w:val="20"/>
              </w:rPr>
              <w:t>06</w:t>
            </w:r>
            <w:r w:rsidRPr="006E136C">
              <w:rPr>
                <w:rFonts w:cs="U-Interpunkcja Medium"/>
                <w:sz w:val="20"/>
                <w:szCs w:val="20"/>
              </w:rPr>
              <w:t>/</w:t>
            </w:r>
            <w:r w:rsidRPr="006E136C">
              <w:rPr>
                <w:sz w:val="20"/>
                <w:szCs w:val="20"/>
              </w:rPr>
              <w:t>08</w:t>
            </w:r>
            <w:r w:rsidRPr="006E136C">
              <w:rPr>
                <w:rFonts w:cs="U-Interpunkcja Medium"/>
                <w:sz w:val="20"/>
                <w:szCs w:val="20"/>
              </w:rPr>
              <w:t>/</w:t>
            </w:r>
            <w:r w:rsidRPr="006E136C">
              <w:rPr>
                <w:sz w:val="20"/>
                <w:szCs w:val="20"/>
              </w:rPr>
              <w:t xml:space="preserve">2017 </w:t>
            </w:r>
          </w:p>
          <w:p w14:paraId="46B64B57" w14:textId="77777777" w:rsidR="00813D81" w:rsidRPr="006E136C" w:rsidRDefault="00813D81" w:rsidP="00813D81">
            <w:pPr>
              <w:pStyle w:val="detale"/>
              <w:ind w:left="0"/>
              <w:rPr>
                <w:sz w:val="20"/>
                <w:szCs w:val="20"/>
              </w:rPr>
            </w:pPr>
            <w:r w:rsidRPr="006E136C">
              <w:rPr>
                <w:sz w:val="20"/>
                <w:szCs w:val="20"/>
              </w:rPr>
              <w:t xml:space="preserve">Stachu </w:t>
            </w:r>
            <w:r w:rsidRPr="006E136C">
              <w:rPr>
                <w:sz w:val="20"/>
                <w:szCs w:val="20"/>
              </w:rPr>
              <w:br/>
            </w:r>
            <w:r w:rsidRPr="006E136C">
              <w:rPr>
                <w:sz w:val="20"/>
                <w:szCs w:val="20"/>
              </w:rPr>
              <w:t>Szumski</w:t>
            </w:r>
            <w:r w:rsidRPr="006E136C">
              <w:rPr>
                <w:sz w:val="20"/>
                <w:szCs w:val="20"/>
              </w:rPr>
              <w:t xml:space="preserve"> </w:t>
            </w:r>
          </w:p>
          <w:p w14:paraId="5A751FE5" w14:textId="77777777" w:rsidR="00813D81" w:rsidRPr="006E136C" w:rsidRDefault="00813D81" w:rsidP="00813D81">
            <w:pPr>
              <w:pStyle w:val="Bezodstpw"/>
              <w:ind w:left="0"/>
              <w:rPr>
                <w:sz w:val="20"/>
                <w:szCs w:val="20"/>
              </w:rPr>
            </w:pPr>
            <w:r w:rsidRPr="006E136C">
              <w:rPr>
                <w:sz w:val="20"/>
                <w:szCs w:val="20"/>
              </w:rPr>
              <w:t>10/08</w:t>
            </w:r>
            <w:r w:rsidRPr="006E136C">
              <w:rPr>
                <w:rFonts w:cs="U-Interpunkcja Medium"/>
                <w:sz w:val="20"/>
                <w:szCs w:val="20"/>
              </w:rPr>
              <w:t>—</w:t>
            </w:r>
            <w:r w:rsidRPr="006E136C">
              <w:rPr>
                <w:sz w:val="20"/>
                <w:szCs w:val="20"/>
              </w:rPr>
              <w:t>10/09/2017</w:t>
            </w:r>
          </w:p>
          <w:p w14:paraId="5A55857B" w14:textId="77777777" w:rsidR="00813D81" w:rsidRPr="006E136C" w:rsidRDefault="00813D81" w:rsidP="00813D81">
            <w:pPr>
              <w:pStyle w:val="detale"/>
              <w:ind w:left="0"/>
              <w:rPr>
                <w:sz w:val="20"/>
                <w:szCs w:val="20"/>
              </w:rPr>
            </w:pPr>
            <w:r w:rsidRPr="006E136C">
              <w:rPr>
                <w:sz w:val="20"/>
                <w:szCs w:val="20"/>
              </w:rPr>
              <w:t xml:space="preserve">Marta </w:t>
            </w:r>
            <w:r w:rsidRPr="006E136C">
              <w:rPr>
                <w:sz w:val="20"/>
                <w:szCs w:val="20"/>
              </w:rPr>
              <w:br/>
            </w:r>
            <w:proofErr w:type="spellStart"/>
            <w:r w:rsidRPr="006E136C">
              <w:rPr>
                <w:sz w:val="20"/>
                <w:szCs w:val="20"/>
              </w:rPr>
              <w:t>Hryniuk</w:t>
            </w:r>
            <w:proofErr w:type="spellEnd"/>
          </w:p>
          <w:p w14:paraId="1DEEB21A" w14:textId="77777777" w:rsidR="00813D81" w:rsidRPr="006E136C" w:rsidRDefault="00813D81" w:rsidP="00813D81">
            <w:pPr>
              <w:pStyle w:val="Bezodstpw"/>
              <w:ind w:left="0"/>
              <w:rPr>
                <w:sz w:val="20"/>
                <w:szCs w:val="20"/>
              </w:rPr>
            </w:pPr>
            <w:r w:rsidRPr="006E136C">
              <w:rPr>
                <w:sz w:val="20"/>
                <w:szCs w:val="20"/>
              </w:rPr>
              <w:t>14</w:t>
            </w:r>
            <w:r w:rsidRPr="006E136C">
              <w:rPr>
                <w:rFonts w:cs="U-Interpunkcja Medium"/>
                <w:sz w:val="20"/>
                <w:szCs w:val="20"/>
              </w:rPr>
              <w:t>/</w:t>
            </w:r>
            <w:r w:rsidRPr="006E136C">
              <w:rPr>
                <w:sz w:val="20"/>
                <w:szCs w:val="20"/>
              </w:rPr>
              <w:t>09</w:t>
            </w:r>
            <w:r w:rsidRPr="006E136C">
              <w:rPr>
                <w:rFonts w:cs="U-Interpunkcja Medium"/>
                <w:sz w:val="20"/>
                <w:szCs w:val="20"/>
              </w:rPr>
              <w:t>—</w:t>
            </w:r>
            <w:r w:rsidRPr="006E136C">
              <w:rPr>
                <w:sz w:val="20"/>
                <w:szCs w:val="20"/>
              </w:rPr>
              <w:t>15</w:t>
            </w:r>
            <w:r w:rsidRPr="006E136C">
              <w:rPr>
                <w:rFonts w:cs="U-Interpunkcja Medium"/>
                <w:sz w:val="20"/>
                <w:szCs w:val="20"/>
              </w:rPr>
              <w:t>/</w:t>
            </w:r>
            <w:r w:rsidRPr="006E136C">
              <w:rPr>
                <w:sz w:val="20"/>
                <w:szCs w:val="20"/>
              </w:rPr>
              <w:t>10</w:t>
            </w:r>
            <w:r w:rsidRPr="006E136C">
              <w:rPr>
                <w:rFonts w:cs="U-Interpunkcja Medium"/>
                <w:sz w:val="20"/>
                <w:szCs w:val="20"/>
              </w:rPr>
              <w:t>/</w:t>
            </w:r>
            <w:r w:rsidRPr="006E136C">
              <w:rPr>
                <w:sz w:val="20"/>
                <w:szCs w:val="20"/>
              </w:rPr>
              <w:t xml:space="preserve">2017 </w:t>
            </w:r>
          </w:p>
          <w:p w14:paraId="693350EE" w14:textId="77777777" w:rsidR="00813D81" w:rsidRPr="006E136C" w:rsidRDefault="00813D81" w:rsidP="00813D81">
            <w:pPr>
              <w:pStyle w:val="detale"/>
              <w:ind w:left="0"/>
              <w:rPr>
                <w:sz w:val="20"/>
                <w:szCs w:val="20"/>
              </w:rPr>
            </w:pPr>
            <w:r w:rsidRPr="006E136C">
              <w:rPr>
                <w:sz w:val="20"/>
                <w:szCs w:val="20"/>
              </w:rPr>
              <w:t>Natalia Janus</w:t>
            </w:r>
            <w:r w:rsidRPr="006E136C">
              <w:rPr>
                <w:rFonts w:cs="U-Interpunkcja Medium"/>
                <w:sz w:val="20"/>
                <w:szCs w:val="20"/>
              </w:rPr>
              <w:t>-</w:t>
            </w:r>
            <w:r w:rsidRPr="006E136C">
              <w:rPr>
                <w:sz w:val="20"/>
                <w:szCs w:val="20"/>
              </w:rPr>
              <w:t xml:space="preserve">Malewska </w:t>
            </w:r>
          </w:p>
          <w:p w14:paraId="70B4B138" w14:textId="77777777" w:rsidR="00813D81" w:rsidRPr="006E136C" w:rsidRDefault="00813D81" w:rsidP="00813D81">
            <w:pPr>
              <w:pStyle w:val="Bezodstpw"/>
              <w:ind w:left="0"/>
              <w:rPr>
                <w:sz w:val="20"/>
                <w:szCs w:val="20"/>
              </w:rPr>
            </w:pPr>
            <w:r w:rsidRPr="006E136C">
              <w:rPr>
                <w:sz w:val="20"/>
                <w:szCs w:val="20"/>
              </w:rPr>
              <w:t>19</w:t>
            </w:r>
            <w:r w:rsidRPr="006E136C">
              <w:rPr>
                <w:rFonts w:cs="U-Interpunkcja Medium"/>
                <w:sz w:val="20"/>
                <w:szCs w:val="20"/>
              </w:rPr>
              <w:t>/</w:t>
            </w:r>
            <w:r w:rsidRPr="006E136C">
              <w:rPr>
                <w:sz w:val="20"/>
                <w:szCs w:val="20"/>
              </w:rPr>
              <w:t>10</w:t>
            </w:r>
            <w:r w:rsidRPr="006E136C">
              <w:rPr>
                <w:rFonts w:cs="U-Interpunkcja Medium"/>
                <w:sz w:val="20"/>
                <w:szCs w:val="20"/>
              </w:rPr>
              <w:t>—</w:t>
            </w:r>
            <w:r w:rsidRPr="006E136C">
              <w:rPr>
                <w:sz w:val="20"/>
                <w:szCs w:val="20"/>
              </w:rPr>
              <w:t>19</w:t>
            </w:r>
            <w:r w:rsidRPr="006E136C">
              <w:rPr>
                <w:rFonts w:cs="U-Interpunkcja Medium"/>
                <w:sz w:val="20"/>
                <w:szCs w:val="20"/>
              </w:rPr>
              <w:t>/</w:t>
            </w:r>
            <w:r w:rsidRPr="006E136C">
              <w:rPr>
                <w:sz w:val="20"/>
                <w:szCs w:val="20"/>
              </w:rPr>
              <w:t>11</w:t>
            </w:r>
            <w:r w:rsidRPr="006E136C">
              <w:rPr>
                <w:rFonts w:cs="U-Interpunkcja Medium"/>
                <w:sz w:val="20"/>
                <w:szCs w:val="20"/>
              </w:rPr>
              <w:t>/</w:t>
            </w:r>
            <w:r w:rsidRPr="006E136C">
              <w:rPr>
                <w:sz w:val="20"/>
                <w:szCs w:val="20"/>
              </w:rPr>
              <w:t xml:space="preserve">2017 </w:t>
            </w:r>
          </w:p>
          <w:p w14:paraId="5EFFADB9" w14:textId="77777777" w:rsidR="00813D81" w:rsidRPr="006E136C" w:rsidRDefault="00813D81" w:rsidP="00813D81">
            <w:pPr>
              <w:pStyle w:val="detale"/>
              <w:ind w:left="0"/>
              <w:rPr>
                <w:sz w:val="20"/>
                <w:szCs w:val="20"/>
              </w:rPr>
            </w:pPr>
            <w:r w:rsidRPr="006E136C">
              <w:rPr>
                <w:sz w:val="20"/>
                <w:szCs w:val="20"/>
              </w:rPr>
              <w:t xml:space="preserve">Kamil </w:t>
            </w:r>
            <w:r w:rsidRPr="006E136C">
              <w:rPr>
                <w:sz w:val="20"/>
                <w:szCs w:val="20"/>
              </w:rPr>
              <w:br/>
            </w:r>
            <w:r w:rsidRPr="006E136C">
              <w:rPr>
                <w:sz w:val="20"/>
                <w:szCs w:val="20"/>
              </w:rPr>
              <w:t xml:space="preserve">Kukla </w:t>
            </w:r>
          </w:p>
          <w:p w14:paraId="11B88021" w14:textId="77777777" w:rsidR="00813D81" w:rsidRPr="006E136C" w:rsidRDefault="00813D81" w:rsidP="00813D81">
            <w:pPr>
              <w:pStyle w:val="Bezodstpw"/>
              <w:ind w:left="0"/>
              <w:rPr>
                <w:sz w:val="20"/>
                <w:szCs w:val="20"/>
              </w:rPr>
            </w:pPr>
            <w:r w:rsidRPr="006E136C">
              <w:rPr>
                <w:sz w:val="20"/>
                <w:szCs w:val="20"/>
              </w:rPr>
              <w:t>23</w:t>
            </w:r>
            <w:r w:rsidRPr="006E136C">
              <w:rPr>
                <w:rFonts w:cs="U-Interpunkcja Medium"/>
                <w:sz w:val="20"/>
                <w:szCs w:val="20"/>
              </w:rPr>
              <w:t>/</w:t>
            </w:r>
            <w:r w:rsidRPr="006E136C">
              <w:rPr>
                <w:sz w:val="20"/>
                <w:szCs w:val="20"/>
              </w:rPr>
              <w:t>11</w:t>
            </w:r>
            <w:r w:rsidRPr="006E136C">
              <w:rPr>
                <w:rFonts w:cs="U-Interpunkcja Medium"/>
                <w:sz w:val="20"/>
                <w:szCs w:val="20"/>
              </w:rPr>
              <w:t>—</w:t>
            </w:r>
            <w:r w:rsidRPr="006E136C">
              <w:rPr>
                <w:sz w:val="20"/>
                <w:szCs w:val="20"/>
              </w:rPr>
              <w:t>26</w:t>
            </w:r>
            <w:r w:rsidRPr="006E136C">
              <w:rPr>
                <w:rFonts w:cs="U-Interpunkcja Medium"/>
                <w:sz w:val="20"/>
                <w:szCs w:val="20"/>
              </w:rPr>
              <w:t>/</w:t>
            </w:r>
            <w:r w:rsidRPr="006E136C">
              <w:rPr>
                <w:sz w:val="20"/>
                <w:szCs w:val="20"/>
              </w:rPr>
              <w:t>12</w:t>
            </w:r>
            <w:r w:rsidRPr="006E136C">
              <w:rPr>
                <w:rFonts w:cs="U-Interpunkcja Medium"/>
                <w:sz w:val="20"/>
                <w:szCs w:val="20"/>
              </w:rPr>
              <w:t>/</w:t>
            </w:r>
            <w:r w:rsidRPr="006E136C">
              <w:rPr>
                <w:sz w:val="20"/>
                <w:szCs w:val="20"/>
              </w:rPr>
              <w:t xml:space="preserve">2017 </w:t>
            </w:r>
          </w:p>
          <w:p w14:paraId="6E18375F" w14:textId="77777777" w:rsidR="00813D81" w:rsidRPr="006E136C" w:rsidRDefault="00813D81" w:rsidP="00813D81">
            <w:pPr>
              <w:pStyle w:val="detale"/>
              <w:ind w:left="0"/>
              <w:rPr>
                <w:sz w:val="20"/>
                <w:szCs w:val="20"/>
              </w:rPr>
            </w:pPr>
            <w:r w:rsidRPr="006E136C">
              <w:rPr>
                <w:sz w:val="20"/>
                <w:szCs w:val="20"/>
              </w:rPr>
              <w:t xml:space="preserve">Zuzanna </w:t>
            </w:r>
            <w:proofErr w:type="spellStart"/>
            <w:r w:rsidRPr="006E136C">
              <w:rPr>
                <w:sz w:val="20"/>
                <w:szCs w:val="20"/>
              </w:rPr>
              <w:t>Czebatul</w:t>
            </w:r>
            <w:proofErr w:type="spellEnd"/>
          </w:p>
        </w:tc>
      </w:tr>
    </w:tbl>
    <w:p w14:paraId="54F8AE40" w14:textId="77777777" w:rsidR="00701AB1" w:rsidRDefault="00701AB1" w:rsidP="00813D81">
      <w:pPr>
        <w:pStyle w:val="Bezodstpw"/>
        <w:ind w:left="0"/>
        <w:rPr>
          <w:sz w:val="20"/>
          <w:szCs w:val="20"/>
        </w:rPr>
      </w:pPr>
    </w:p>
    <w:p w14:paraId="6341AF41" w14:textId="77777777" w:rsidR="00FE12AF" w:rsidRPr="00212080" w:rsidRDefault="00BD425A" w:rsidP="00076216">
      <w:pPr>
        <w:pStyle w:val="Bezodstpw"/>
        <w:rPr>
          <w:sz w:val="20"/>
          <w:szCs w:val="20"/>
        </w:rPr>
      </w:pPr>
      <w:r w:rsidRPr="00212080">
        <w:rPr>
          <w:sz w:val="20"/>
          <w:szCs w:val="20"/>
        </w:rPr>
        <w:t>Kontakt dla medió</w:t>
      </w:r>
      <w:bookmarkStart w:id="0" w:name="_GoBack"/>
      <w:bookmarkEnd w:id="0"/>
      <w:r w:rsidRPr="00212080">
        <w:rPr>
          <w:sz w:val="20"/>
          <w:szCs w:val="20"/>
        </w:rPr>
        <w:t>w</w:t>
      </w:r>
    </w:p>
    <w:p w14:paraId="69ED40EE" w14:textId="77777777" w:rsidR="00A57DF7" w:rsidRPr="00212080" w:rsidRDefault="00BD425A" w:rsidP="00076216">
      <w:pPr>
        <w:pStyle w:val="detale"/>
        <w:rPr>
          <w:sz w:val="20"/>
          <w:szCs w:val="20"/>
        </w:rPr>
      </w:pPr>
      <w:r w:rsidRPr="00212080">
        <w:rPr>
          <w:sz w:val="20"/>
          <w:szCs w:val="20"/>
        </w:rPr>
        <w:t>Magdalena Gorlas</w:t>
      </w:r>
      <w:r w:rsidR="00076216" w:rsidRPr="00212080">
        <w:rPr>
          <w:sz w:val="20"/>
          <w:szCs w:val="20"/>
        </w:rPr>
        <w:br/>
      </w:r>
      <w:hyperlink r:id="rId8" w:history="1">
        <w:r w:rsidRPr="00212080">
          <w:rPr>
            <w:rStyle w:val="Hipercze"/>
            <w:sz w:val="20"/>
            <w:szCs w:val="20"/>
          </w:rPr>
          <w:t>m.gorlas@u-jazdowski.pl</w:t>
        </w:r>
      </w:hyperlink>
      <w:r w:rsidR="00076216" w:rsidRPr="00212080">
        <w:rPr>
          <w:sz w:val="20"/>
          <w:szCs w:val="20"/>
        </w:rPr>
        <w:br/>
      </w:r>
      <w:r w:rsidRPr="00212080">
        <w:rPr>
          <w:sz w:val="20"/>
          <w:szCs w:val="20"/>
        </w:rPr>
        <w:t>Centrum Sztuki Współczesnej</w:t>
      </w:r>
      <w:r w:rsidR="00076216" w:rsidRPr="00212080">
        <w:rPr>
          <w:sz w:val="20"/>
          <w:szCs w:val="20"/>
        </w:rPr>
        <w:br/>
      </w:r>
      <w:r w:rsidRPr="00212080">
        <w:rPr>
          <w:sz w:val="20"/>
          <w:szCs w:val="20"/>
        </w:rPr>
        <w:t>Zamek Ujazdowski</w:t>
      </w:r>
      <w:r w:rsidR="00076216" w:rsidRPr="00212080">
        <w:rPr>
          <w:sz w:val="20"/>
          <w:szCs w:val="20"/>
        </w:rPr>
        <w:br/>
      </w:r>
      <w:r w:rsidR="005117CF" w:rsidRPr="00212080">
        <w:rPr>
          <w:sz w:val="20"/>
          <w:szCs w:val="20"/>
        </w:rPr>
        <w:t>Jazdów 2, Warszawa</w:t>
      </w:r>
      <w:r w:rsidR="00160956" w:rsidRPr="00212080">
        <w:rPr>
          <w:sz w:val="20"/>
          <w:szCs w:val="20"/>
        </w:rPr>
        <w:br/>
      </w:r>
      <w:hyperlink r:id="rId9" w:history="1">
        <w:r w:rsidR="00D7632A" w:rsidRPr="00212080">
          <w:rPr>
            <w:rStyle w:val="Hipercze"/>
            <w:sz w:val="20"/>
            <w:szCs w:val="20"/>
          </w:rPr>
          <w:t>www.u-jazdowski.pl</w:t>
        </w:r>
      </w:hyperlink>
      <w:r w:rsidR="00D7632A" w:rsidRPr="00212080">
        <w:rPr>
          <w:sz w:val="20"/>
          <w:szCs w:val="20"/>
        </w:rPr>
        <w:t xml:space="preserve"> </w:t>
      </w:r>
    </w:p>
    <w:sectPr w:rsidR="00A57DF7" w:rsidRPr="00212080" w:rsidSect="0089331C">
      <w:headerReference w:type="default" r:id="rId10"/>
      <w:footerReference w:type="default" r:id="rId11"/>
      <w:pgSz w:w="11906" w:h="16838"/>
      <w:pgMar w:top="1259" w:right="2478" w:bottom="2269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EA3816" w14:textId="77777777" w:rsidR="00E26B20" w:rsidRDefault="00E26B20" w:rsidP="00295A47">
      <w:r>
        <w:separator/>
      </w:r>
    </w:p>
  </w:endnote>
  <w:endnote w:type="continuationSeparator" w:id="0">
    <w:p w14:paraId="5B323091" w14:textId="77777777" w:rsidR="00E26B20" w:rsidRDefault="00E26B20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arr Sans Medium">
    <w:altName w:val="Marr Sans Medium"/>
    <w:panose1 w:val="000000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U-Justunek">
    <w:altName w:val="U-Justunek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U-Interpunkcja Medium">
    <w:altName w:val="U-Interpunkcja Medium"/>
    <w:panose1 w:val="000006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CAB31C" w14:textId="77777777" w:rsidR="008D1115" w:rsidRDefault="004A1F8F" w:rsidP="0036123A">
    <w:pPr>
      <w:pStyle w:val="Stopka"/>
      <w:ind w:left="-697"/>
    </w:pPr>
    <w:r>
      <w:rPr>
        <w:noProof/>
      </w:rPr>
      <w:drawing>
        <wp:inline distT="0" distB="0" distL="0" distR="0" wp14:anchorId="4C6145F0" wp14:editId="4AC4D5D0">
          <wp:extent cx="4320000" cy="1071218"/>
          <wp:effectExtent l="0" t="0" r="444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final_dol_P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712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E3DAD3" w14:textId="77777777" w:rsidR="00E26B20" w:rsidRDefault="00E26B20" w:rsidP="00295A47">
      <w:r>
        <w:separator/>
      </w:r>
    </w:p>
  </w:footnote>
  <w:footnote w:type="continuationSeparator" w:id="0">
    <w:p w14:paraId="71B8AC77" w14:textId="77777777" w:rsidR="00E26B20" w:rsidRDefault="00E26B20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9562AA" w14:textId="77777777"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 wp14:anchorId="3BA1CCDE" wp14:editId="493D3684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F6E3EF" w14:textId="77777777" w:rsidR="008D1115" w:rsidRDefault="008D1115" w:rsidP="00295A47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9F192B"/>
    <w:multiLevelType w:val="multilevel"/>
    <w:tmpl w:val="87CAD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7E5900"/>
    <w:multiLevelType w:val="multilevel"/>
    <w:tmpl w:val="AB2A123E"/>
    <w:numStyleLink w:val="Styl1"/>
  </w:abstractNum>
  <w:abstractNum w:abstractNumId="3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>
    <w:nsid w:val="299444B8"/>
    <w:multiLevelType w:val="multilevel"/>
    <w:tmpl w:val="23BE7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>
    <w:nsid w:val="402E77C6"/>
    <w:multiLevelType w:val="hybridMultilevel"/>
    <w:tmpl w:val="7EB2D890"/>
    <w:numStyleLink w:val="Bullets"/>
  </w:abstractNum>
  <w:abstractNum w:abstractNumId="9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>
    <w:nsid w:val="54CA1F63"/>
    <w:multiLevelType w:val="multilevel"/>
    <w:tmpl w:val="AB2A123E"/>
    <w:numStyleLink w:val="Styl1"/>
  </w:abstractNum>
  <w:abstractNum w:abstractNumId="12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7"/>
  </w:num>
  <w:num w:numId="4">
    <w:abstractNumId w:val="6"/>
  </w:num>
  <w:num w:numId="5">
    <w:abstractNumId w:val="14"/>
  </w:num>
  <w:num w:numId="6">
    <w:abstractNumId w:val="16"/>
  </w:num>
  <w:num w:numId="7">
    <w:abstractNumId w:val="16"/>
    <w:lvlOverride w:ilvl="0">
      <w:startOverride w:val="1"/>
    </w:lvlOverride>
  </w:num>
  <w:num w:numId="8">
    <w:abstractNumId w:val="0"/>
  </w:num>
  <w:num w:numId="9">
    <w:abstractNumId w:val="3"/>
  </w:num>
  <w:num w:numId="10">
    <w:abstractNumId w:val="10"/>
  </w:num>
  <w:num w:numId="11">
    <w:abstractNumId w:val="9"/>
  </w:num>
  <w:num w:numId="12">
    <w:abstractNumId w:val="4"/>
  </w:num>
  <w:num w:numId="13">
    <w:abstractNumId w:val="2"/>
  </w:num>
  <w:num w:numId="14">
    <w:abstractNumId w:val="11"/>
  </w:num>
  <w:num w:numId="15">
    <w:abstractNumId w:val="15"/>
  </w:num>
  <w:num w:numId="16">
    <w:abstractNumId w:val="8"/>
  </w:num>
  <w:num w:numId="17">
    <w:abstractNumId w:val="5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3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A71"/>
    <w:rsid w:val="000424A4"/>
    <w:rsid w:val="00076216"/>
    <w:rsid w:val="000C48D7"/>
    <w:rsid w:val="000D2673"/>
    <w:rsid w:val="001363E4"/>
    <w:rsid w:val="001535EE"/>
    <w:rsid w:val="00160956"/>
    <w:rsid w:val="00172963"/>
    <w:rsid w:val="001A5C87"/>
    <w:rsid w:val="001B1547"/>
    <w:rsid w:val="001D27DF"/>
    <w:rsid w:val="00211D34"/>
    <w:rsid w:val="00212080"/>
    <w:rsid w:val="00215B77"/>
    <w:rsid w:val="00243E6C"/>
    <w:rsid w:val="0028198A"/>
    <w:rsid w:val="00295A47"/>
    <w:rsid w:val="002B1392"/>
    <w:rsid w:val="002D687B"/>
    <w:rsid w:val="003103C3"/>
    <w:rsid w:val="0036123A"/>
    <w:rsid w:val="003D7846"/>
    <w:rsid w:val="004412A9"/>
    <w:rsid w:val="00452A71"/>
    <w:rsid w:val="00461967"/>
    <w:rsid w:val="004857AA"/>
    <w:rsid w:val="00491233"/>
    <w:rsid w:val="00496ADF"/>
    <w:rsid w:val="004A1F8F"/>
    <w:rsid w:val="004C52B6"/>
    <w:rsid w:val="004E3FFE"/>
    <w:rsid w:val="005117CF"/>
    <w:rsid w:val="005155D4"/>
    <w:rsid w:val="00532874"/>
    <w:rsid w:val="00565199"/>
    <w:rsid w:val="005D07A3"/>
    <w:rsid w:val="005E4EE2"/>
    <w:rsid w:val="00640A71"/>
    <w:rsid w:val="006E136C"/>
    <w:rsid w:val="00701AB1"/>
    <w:rsid w:val="00705DDC"/>
    <w:rsid w:val="00707C0C"/>
    <w:rsid w:val="007109FE"/>
    <w:rsid w:val="00725454"/>
    <w:rsid w:val="00763C90"/>
    <w:rsid w:val="007F2D2F"/>
    <w:rsid w:val="00813D81"/>
    <w:rsid w:val="00820C9A"/>
    <w:rsid w:val="00821412"/>
    <w:rsid w:val="0085205A"/>
    <w:rsid w:val="0086146F"/>
    <w:rsid w:val="0089331C"/>
    <w:rsid w:val="00897389"/>
    <w:rsid w:val="008D0A59"/>
    <w:rsid w:val="008D1115"/>
    <w:rsid w:val="009076B6"/>
    <w:rsid w:val="00940B79"/>
    <w:rsid w:val="00946F37"/>
    <w:rsid w:val="00956053"/>
    <w:rsid w:val="00976ACD"/>
    <w:rsid w:val="009973E1"/>
    <w:rsid w:val="009A634B"/>
    <w:rsid w:val="009B1B3A"/>
    <w:rsid w:val="009F3009"/>
    <w:rsid w:val="009F4074"/>
    <w:rsid w:val="009F4839"/>
    <w:rsid w:val="00A57DF7"/>
    <w:rsid w:val="00A82E2C"/>
    <w:rsid w:val="00A83DF2"/>
    <w:rsid w:val="00A87773"/>
    <w:rsid w:val="00A91763"/>
    <w:rsid w:val="00A92231"/>
    <w:rsid w:val="00A92938"/>
    <w:rsid w:val="00AD2D4B"/>
    <w:rsid w:val="00AD52F3"/>
    <w:rsid w:val="00AF74C3"/>
    <w:rsid w:val="00BD425A"/>
    <w:rsid w:val="00BE221D"/>
    <w:rsid w:val="00C001BD"/>
    <w:rsid w:val="00C01ED6"/>
    <w:rsid w:val="00C31048"/>
    <w:rsid w:val="00C31272"/>
    <w:rsid w:val="00C706DA"/>
    <w:rsid w:val="00D35784"/>
    <w:rsid w:val="00D7632A"/>
    <w:rsid w:val="00D9264D"/>
    <w:rsid w:val="00D97339"/>
    <w:rsid w:val="00DB016A"/>
    <w:rsid w:val="00E02518"/>
    <w:rsid w:val="00E24B86"/>
    <w:rsid w:val="00E26B20"/>
    <w:rsid w:val="00EC0CCC"/>
    <w:rsid w:val="00EC2F05"/>
    <w:rsid w:val="00EF5807"/>
    <w:rsid w:val="00F26A4F"/>
    <w:rsid w:val="00F92C74"/>
    <w:rsid w:val="00FC7037"/>
    <w:rsid w:val="00FD1EB9"/>
    <w:rsid w:val="00FD4553"/>
    <w:rsid w:val="00FE1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ACC33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95A47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uiPriority w:val="1"/>
    <w:qFormat/>
    <w:rsid w:val="00813D81"/>
    <w:pPr>
      <w:spacing w:after="0" w:line="315" w:lineRule="exact"/>
      <w:ind w:left="840"/>
    </w:pPr>
    <w:rPr>
      <w:rFonts w:ascii="Georgia" w:hAnsi="Georgia"/>
      <w:sz w:val="26"/>
      <w:szCs w:val="26"/>
    </w:rPr>
  </w:style>
  <w:style w:type="paragraph" w:styleId="Tytu">
    <w:name w:val="Title"/>
    <w:basedOn w:val="Normalny"/>
    <w:next w:val="Normalny"/>
    <w:link w:val="TytuZnak"/>
    <w:uiPriority w:val="10"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uiPriority w:val="1"/>
    <w:rsid w:val="00813D81"/>
    <w:rPr>
      <w:rFonts w:ascii="Georgia" w:hAnsi="Georgia"/>
      <w:sz w:val="26"/>
      <w:szCs w:val="26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table" w:styleId="Tabela-Siatka">
    <w:name w:val="Table Grid"/>
    <w:basedOn w:val="Standardowy"/>
    <w:uiPriority w:val="59"/>
    <w:rsid w:val="00813D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3">
    <w:name w:val="Pa3"/>
    <w:basedOn w:val="Default"/>
    <w:next w:val="Default"/>
    <w:uiPriority w:val="99"/>
    <w:rsid w:val="00813D8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spacing w:line="161" w:lineRule="atLeast"/>
    </w:pPr>
    <w:rPr>
      <w:rFonts w:ascii="Marr Sans Medium" w:eastAsiaTheme="minorHAnsi" w:hAnsi="Marr Sans Medium" w:cstheme="minorBidi"/>
      <w:color w:val="auto"/>
      <w:sz w:val="24"/>
      <w:szCs w:val="24"/>
      <w:bdr w:val="none" w:sz="0" w:space="0" w:color="auto"/>
      <w:lang w:eastAsia="en-US"/>
    </w:rPr>
  </w:style>
  <w:style w:type="paragraph" w:customStyle="1" w:styleId="Pa4">
    <w:name w:val="Pa4"/>
    <w:basedOn w:val="Default"/>
    <w:next w:val="Default"/>
    <w:uiPriority w:val="99"/>
    <w:rsid w:val="00813D8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spacing w:line="211" w:lineRule="atLeast"/>
    </w:pPr>
    <w:rPr>
      <w:rFonts w:ascii="Marr Sans Medium" w:eastAsiaTheme="minorHAnsi" w:hAnsi="Marr Sans Medium" w:cstheme="minorBidi"/>
      <w:color w:val="auto"/>
      <w:sz w:val="24"/>
      <w:szCs w:val="24"/>
      <w:bdr w:val="none" w:sz="0" w:space="0" w:color="auto"/>
      <w:lang w:eastAsia="en-US"/>
    </w:rPr>
  </w:style>
  <w:style w:type="character" w:customStyle="1" w:styleId="A1">
    <w:name w:val="A1"/>
    <w:uiPriority w:val="99"/>
    <w:rsid w:val="00813D81"/>
    <w:rPr>
      <w:rFonts w:ascii="U-Justunek" w:hAnsi="U-Justunek" w:cs="U-Justunek"/>
      <w:color w:val="000000"/>
      <w:sz w:val="10"/>
      <w:szCs w:val="10"/>
    </w:rPr>
  </w:style>
  <w:style w:type="paragraph" w:customStyle="1" w:styleId="Pa5">
    <w:name w:val="Pa5"/>
    <w:basedOn w:val="Default"/>
    <w:next w:val="Default"/>
    <w:uiPriority w:val="99"/>
    <w:rsid w:val="00813D8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spacing w:line="161" w:lineRule="atLeast"/>
    </w:pPr>
    <w:rPr>
      <w:rFonts w:ascii="Marr Sans Medium" w:eastAsiaTheme="minorHAnsi" w:hAnsi="Marr Sans Medium" w:cstheme="minorBidi"/>
      <w:color w:val="auto"/>
      <w:sz w:val="24"/>
      <w:szCs w:val="24"/>
      <w:bdr w:val="none" w:sz="0" w:space="0" w:color="auto"/>
      <w:lang w:eastAsia="en-US"/>
    </w:rPr>
  </w:style>
  <w:style w:type="paragraph" w:customStyle="1" w:styleId="Pa6">
    <w:name w:val="Pa6"/>
    <w:basedOn w:val="Default"/>
    <w:next w:val="Default"/>
    <w:uiPriority w:val="99"/>
    <w:rsid w:val="00813D8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spacing w:line="211" w:lineRule="atLeast"/>
    </w:pPr>
    <w:rPr>
      <w:rFonts w:ascii="Marr Sans Medium" w:eastAsiaTheme="minorHAnsi" w:hAnsi="Marr Sans Medium" w:cstheme="minorBidi"/>
      <w:color w:val="auto"/>
      <w:sz w:val="24"/>
      <w:szCs w:val="24"/>
      <w:bdr w:val="none" w:sz="0" w:space="0" w:color="auto"/>
      <w:lang w:eastAsia="en-US"/>
    </w:rPr>
  </w:style>
  <w:style w:type="paragraph" w:customStyle="1" w:styleId="Pa0">
    <w:name w:val="Pa0"/>
    <w:basedOn w:val="Default"/>
    <w:next w:val="Default"/>
    <w:uiPriority w:val="99"/>
    <w:rsid w:val="00813D8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spacing w:line="261" w:lineRule="atLeast"/>
    </w:pPr>
    <w:rPr>
      <w:rFonts w:ascii="Marr Sans Medium" w:eastAsiaTheme="minorHAnsi" w:hAnsi="Marr Sans Medium" w:cstheme="minorBidi"/>
      <w:color w:val="auto"/>
      <w:sz w:val="24"/>
      <w:szCs w:val="24"/>
      <w:bdr w:val="none" w:sz="0" w:space="0" w:color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0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4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7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6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989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9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92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51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010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4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9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53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m.gorlas@u-jazdowski.pl" TargetMode="External"/><Relationship Id="rId9" Type="http://schemas.openxmlformats.org/officeDocument/2006/relationships/hyperlink" Target="http://www.u-jazdowski.pl" TargetMode="External"/><Relationship Id="rId10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gill\Documents\Identyfikacja\dla%20pracownik&#243;w\nowa%20identyfikacja\Szablon%20Word\SzablonPL_sugerowany%20uk&#322;ad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C6859-F140-8645-B187-17F90239D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C:\Users\jgill\Documents\Identyfikacja\dla pracowników\nowa identyfikacja\Szablon Word\SzablonPL_sugerowany układ.dotx</Template>
  <TotalTime>1</TotalTime>
  <Pages>2</Pages>
  <Words>419</Words>
  <Characters>2519</Characters>
  <Application>Microsoft Macintosh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jgill</dc:creator>
  <cp:lastModifiedBy>Użytkownik Microsoft Office</cp:lastModifiedBy>
  <cp:revision>2</cp:revision>
  <cp:lastPrinted>2017-02-14T09:03:00Z</cp:lastPrinted>
  <dcterms:created xsi:type="dcterms:W3CDTF">2017-08-27T09:03:00Z</dcterms:created>
  <dcterms:modified xsi:type="dcterms:W3CDTF">2017-08-27T09:03:00Z</dcterms:modified>
</cp:coreProperties>
</file>